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337BE" w14:textId="168D28E6" w:rsidR="00D27E20" w:rsidRPr="00565818" w:rsidRDefault="00417287" w:rsidP="00C72A4B"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D84BC" wp14:editId="3E915B75">
                <wp:simplePos x="0" y="0"/>
                <wp:positionH relativeFrom="column">
                  <wp:posOffset>2105025</wp:posOffset>
                </wp:positionH>
                <wp:positionV relativeFrom="paragraph">
                  <wp:posOffset>942975</wp:posOffset>
                </wp:positionV>
                <wp:extent cx="5086350" cy="3152775"/>
                <wp:effectExtent l="0" t="0" r="0" b="952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C4055" w14:textId="53402BA2" w:rsidR="00C41A10" w:rsidRDefault="009C45D3" w:rsidP="00C41A10">
                            <w:pPr>
                              <w:spacing w:after="120"/>
                              <w:jc w:val="center"/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sdt>
                              <w:sdtPr>
                                <w:rPr>
                                  <w:color w:val="000000" w:themeColor="text1"/>
                                  <w:sz w:val="56"/>
                                  <w:szCs w:val="56"/>
                                </w:rPr>
                                <w:id w:val="1495535866"/>
                              </w:sdtPr>
                              <w:sdtEndPr>
                                <w:rPr>
                                  <w:rFonts w:ascii="Curlz MT" w:hAnsi="Curlz MT"/>
                                  <w:b/>
                                  <w:sz w:val="44"/>
                                  <w:szCs w:val="44"/>
                                </w:rPr>
                              </w:sdtEndPr>
                              <w:sdtContent>
                                <w:r w:rsidR="009E5C2E"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Veterans Day</w:t>
                                </w:r>
                              </w:sdtContent>
                            </w:sdt>
                          </w:p>
                          <w:p w14:paraId="5CAF0365" w14:textId="39568569" w:rsidR="00682F52" w:rsidRPr="00BF1E9E" w:rsidRDefault="009E5C2E" w:rsidP="009E5C2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Unfortunately, we will not be able to celebrate Veterans Day with a schoolwide ceremony this year. However, I am still going to </w:t>
                            </w:r>
                            <w:r w:rsidR="00682F52"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create a PowerPoint slideshow to honor the veterans who are related to Healthy Learning Academy’s students and staff. This tribute will be posted on the Morning Meeting Google Calendar link that Mrs. </w:t>
                            </w:r>
                            <w:proofErr w:type="spellStart"/>
                            <w:r w:rsidR="00682F52"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Borganelli</w:t>
                            </w:r>
                            <w:proofErr w:type="spellEnd"/>
                            <w:r w:rsidR="00682F52"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sends out, and it will be viewable on Tuesday, November 10</w:t>
                            </w:r>
                            <w:r w:rsidR="00682F52"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="00682F52"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.</w:t>
                            </w:r>
                          </w:p>
                          <w:p w14:paraId="5406520F" w14:textId="77777777" w:rsidR="00682F52" w:rsidRPr="00BF1E9E" w:rsidRDefault="00682F52" w:rsidP="009E5C2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1E8EC0DB" w14:textId="6888904E" w:rsidR="00BF1E9E" w:rsidRPr="00BF1E9E" w:rsidRDefault="00682F52" w:rsidP="009E5C2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If you submitted a photograph in the past two years, it will be included in the slideshow. However, if you did not, or would like to add an additional photo of a loved one, please send me the picture </w:t>
                            </w:r>
                            <w:r w:rsidR="005A1C9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long with the following:</w:t>
                            </w:r>
                          </w:p>
                          <w:p w14:paraId="6A23010D" w14:textId="77777777" w:rsidR="00BF1E9E" w:rsidRPr="00BF1E9E" w:rsidRDefault="00BF1E9E" w:rsidP="00BF1E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Name, rank, and military branch</w:t>
                            </w:r>
                          </w:p>
                          <w:p w14:paraId="5BEC4D14" w14:textId="77777777" w:rsidR="00BF1E9E" w:rsidRPr="00BF1E9E" w:rsidRDefault="00BF1E9E" w:rsidP="00BF1E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War fought in (if applicable)</w:t>
                            </w:r>
                          </w:p>
                          <w:p w14:paraId="08B6C673" w14:textId="7F9CC0AA" w:rsidR="009E5C2E" w:rsidRPr="00BF1E9E" w:rsidRDefault="00BF1E9E" w:rsidP="009E5C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Name and grades of student relatives</w:t>
                            </w:r>
                          </w:p>
                          <w:p w14:paraId="6D2FF584" w14:textId="535ECA9F" w:rsidR="009E5C2E" w:rsidRPr="00BF1E9E" w:rsidRDefault="00BF1E9E" w:rsidP="00BF1E9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Photographs and information need to be emailed to me no later than Thursday, November 5</w:t>
                            </w:r>
                            <w:r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. Please help us to </w:t>
                            </w:r>
                            <w:r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honor and thank </w:t>
                            </w:r>
                            <w:proofErr w:type="gramStart"/>
                            <w:r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all of</w:t>
                            </w:r>
                            <w:proofErr w:type="gramEnd"/>
                            <w:r w:rsidRPr="00BF1E9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our military personnel for risking their lives to protect our freedoms as American citizens.</w:t>
                            </w:r>
                          </w:p>
                          <w:p w14:paraId="476C8182" w14:textId="3BC1E50F" w:rsidR="007C6ED4" w:rsidRPr="007C6ED4" w:rsidRDefault="007C6ED4" w:rsidP="009E5C2E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D84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5.75pt;margin-top:74.25pt;width:400.5pt;height:24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" filled="f" stroked="f" strokecolor="#c6a27b [1944]">
                <v:textbox inset="3.6pt,,3.6pt">
                  <w:txbxContent>
                    <w:p w14:paraId="1F5C4055" w14:textId="53402BA2" w:rsidR="00C41A10" w:rsidRDefault="009C45D3" w:rsidP="00C41A10">
                      <w:pPr>
                        <w:spacing w:after="120"/>
                        <w:jc w:val="center"/>
                        <w:rPr>
                          <w:rFonts w:ascii="Curlz MT" w:hAnsi="Curlz MT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sdt>
                        <w:sdtPr>
                          <w:rPr>
                            <w:color w:val="000000" w:themeColor="text1"/>
                            <w:sz w:val="56"/>
                            <w:szCs w:val="56"/>
                          </w:rPr>
                          <w:id w:val="1495535866"/>
                        </w:sdtPr>
                        <w:sdtEndPr>
                          <w:rPr>
                            <w:rFonts w:ascii="Curlz MT" w:hAnsi="Curlz MT"/>
                            <w:b/>
                            <w:sz w:val="44"/>
                            <w:szCs w:val="44"/>
                          </w:rPr>
                        </w:sdtEndPr>
                        <w:sdtContent>
                          <w:r w:rsidR="009E5C2E"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Veterans Day</w:t>
                          </w:r>
                        </w:sdtContent>
                      </w:sdt>
                    </w:p>
                    <w:p w14:paraId="5CAF0365" w14:textId="39568569" w:rsidR="00682F52" w:rsidRPr="00BF1E9E" w:rsidRDefault="009E5C2E" w:rsidP="009E5C2E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Unfortunately, we will not be able to celebrate Veterans Day with a schoolwide ceremony this year. However, I am still going to </w:t>
                      </w:r>
                      <w:r w:rsidR="00682F52"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create a PowerPoint slideshow to honor the veterans who are related to Healthy Learning Academy’s students and staff. This tribute will be posted on the Morning Meeting Google Calendar link that Mrs. </w:t>
                      </w:r>
                      <w:proofErr w:type="spellStart"/>
                      <w:r w:rsidR="00682F52"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>Borganelli</w:t>
                      </w:r>
                      <w:proofErr w:type="spellEnd"/>
                      <w:r w:rsidR="00682F52"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sends out, and it will be viewable on Tuesday, November 10</w:t>
                      </w:r>
                      <w:r w:rsidR="00682F52" w:rsidRPr="00BF1E9E">
                        <w:rPr>
                          <w:rFonts w:ascii="Times New Roman" w:hAnsi="Times New Roman" w:cs="Times New Roman"/>
                          <w:b/>
                          <w:bCs/>
                          <w:vertAlign w:val="superscript"/>
                        </w:rPr>
                        <w:t>th</w:t>
                      </w:r>
                      <w:r w:rsidR="00682F52"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</w:p>
                    <w:p w14:paraId="5406520F" w14:textId="77777777" w:rsidR="00682F52" w:rsidRPr="00BF1E9E" w:rsidRDefault="00682F52" w:rsidP="009E5C2E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1E8EC0DB" w14:textId="6888904E" w:rsidR="00BF1E9E" w:rsidRPr="00BF1E9E" w:rsidRDefault="00682F52" w:rsidP="009E5C2E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If you submitted a photograph in the past two years, it will be included in the slideshow. However, if you did not, or would like to add an additional photo of a loved one, please send me the picture </w:t>
                      </w:r>
                      <w:r w:rsidR="005A1C90"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>long with the following:</w:t>
                      </w:r>
                    </w:p>
                    <w:p w14:paraId="6A23010D" w14:textId="77777777" w:rsidR="00BF1E9E" w:rsidRPr="00BF1E9E" w:rsidRDefault="00BF1E9E" w:rsidP="00BF1E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>Name, rank, and military branch</w:t>
                      </w:r>
                    </w:p>
                    <w:p w14:paraId="5BEC4D14" w14:textId="77777777" w:rsidR="00BF1E9E" w:rsidRPr="00BF1E9E" w:rsidRDefault="00BF1E9E" w:rsidP="00BF1E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>War fought in (if applicable)</w:t>
                      </w:r>
                    </w:p>
                    <w:p w14:paraId="08B6C673" w14:textId="7F9CC0AA" w:rsidR="009E5C2E" w:rsidRPr="00BF1E9E" w:rsidRDefault="00BF1E9E" w:rsidP="009E5C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>Name and grades of student relatives</w:t>
                      </w:r>
                    </w:p>
                    <w:p w14:paraId="6D2FF584" w14:textId="535ECA9F" w:rsidR="009E5C2E" w:rsidRPr="00BF1E9E" w:rsidRDefault="00BF1E9E" w:rsidP="00BF1E9E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>Photographs and information need to be emailed to me no later than Thursday, November 5</w:t>
                      </w:r>
                      <w:r w:rsidRPr="00BF1E9E">
                        <w:rPr>
                          <w:rFonts w:ascii="Times New Roman" w:hAnsi="Times New Roman" w:cs="Times New Roman"/>
                          <w:b/>
                          <w:bCs/>
                          <w:vertAlign w:val="superscript"/>
                        </w:rPr>
                        <w:t>th</w:t>
                      </w:r>
                      <w:r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. Please help us to </w:t>
                      </w:r>
                      <w:r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honor and thank </w:t>
                      </w:r>
                      <w:proofErr w:type="gramStart"/>
                      <w:r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>all of</w:t>
                      </w:r>
                      <w:proofErr w:type="gramEnd"/>
                      <w:r w:rsidRPr="00BF1E9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our military personnel for risking their lives to protect our freedoms as American citizens.</w:t>
                      </w:r>
                    </w:p>
                    <w:p w14:paraId="476C8182" w14:textId="3BC1E50F" w:rsidR="007C6ED4" w:rsidRPr="007C6ED4" w:rsidRDefault="007C6ED4" w:rsidP="009E5C2E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26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57ED6" wp14:editId="4066C636">
                <wp:simplePos x="0" y="0"/>
                <wp:positionH relativeFrom="margin">
                  <wp:posOffset>6068695</wp:posOffset>
                </wp:positionH>
                <wp:positionV relativeFrom="paragraph">
                  <wp:posOffset>306070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7829F219" w:rsidR="003816A4" w:rsidRPr="00FD454F" w:rsidRDefault="00810582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</w:rPr>
                            </w:pPr>
                            <w:r w:rsidRPr="00FD454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October </w:t>
                            </w:r>
                            <w:r w:rsidR="00FD454F" w:rsidRPr="00FD454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30</w:t>
                            </w:r>
                            <w:r w:rsidR="00B60BDB" w:rsidRPr="00FD454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, 20</w:t>
                            </w:r>
                            <w:r w:rsidRPr="00FD454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77.85pt;margin-top:24.1pt;width:93.6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7829F219" w:rsidR="003816A4" w:rsidRPr="00FD454F" w:rsidRDefault="00810582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</w:rPr>
                      </w:pPr>
                      <w:r w:rsidRPr="00FD454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2"/>
                        </w:rPr>
                        <w:t xml:space="preserve">October </w:t>
                      </w:r>
                      <w:r w:rsidR="00FD454F" w:rsidRPr="00FD454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2"/>
                        </w:rPr>
                        <w:t>30</w:t>
                      </w:r>
                      <w:r w:rsidR="00B60BDB" w:rsidRPr="00FD454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2"/>
                        </w:rPr>
                        <w:t>, 20</w:t>
                      </w:r>
                      <w:r w:rsidRPr="00FD454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2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E5E39" wp14:editId="67144A11">
                <wp:simplePos x="0" y="0"/>
                <wp:positionH relativeFrom="column">
                  <wp:posOffset>85725</wp:posOffset>
                </wp:positionH>
                <wp:positionV relativeFrom="paragraph">
                  <wp:posOffset>8277225</wp:posOffset>
                </wp:positionV>
                <wp:extent cx="7172325" cy="12477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E14A0" w14:textId="55DAA897" w:rsidR="005D48C6" w:rsidRPr="00957FCC" w:rsidRDefault="005D48C6" w:rsidP="005D48C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A267F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Notes from Ms. </w:t>
                            </w:r>
                            <w:proofErr w:type="spellStart"/>
                            <w:r w:rsidRPr="001A267F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Katje</w:t>
                            </w:r>
                            <w:proofErr w:type="spellEnd"/>
                            <w:r w:rsidRPr="001A267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957F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Students will </w:t>
                            </w:r>
                            <w:r w:rsidR="002521ED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finish their I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mpressionism projects. </w:t>
                            </w:r>
                          </w:p>
                          <w:p w14:paraId="0DAA36D6" w14:textId="13D56CBF" w:rsidR="005D48C6" w:rsidRPr="007D5B3C" w:rsidRDefault="005D48C6" w:rsidP="005D48C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267F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Notes from Coach Cotter</w:t>
                            </w:r>
                            <w:r w:rsidRPr="001A267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46BE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Students </w:t>
                            </w:r>
                            <w:r w:rsidR="002521ED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will continue to l</w:t>
                            </w:r>
                            <w:r w:rsidR="00826B3A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earn fundamental</w:t>
                            </w:r>
                            <w:r w:rsidR="002521ED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basketball </w:t>
                            </w:r>
                            <w:r w:rsidR="00826B3A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skills, such as shooting and ball handling</w:t>
                            </w:r>
                            <w:r w:rsidR="00C746BE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6067B1E" w14:textId="77777777" w:rsidR="005D48C6" w:rsidRPr="00C746BE" w:rsidRDefault="005D48C6" w:rsidP="005D48C6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Impact" w:hAnsi="Impact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746BE">
                              <w:rPr>
                                <w:rFonts w:ascii="Impact" w:hAnsi="Impact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Visit the Art and P.E. tabs on our Google Classroom page</w:t>
                            </w:r>
                          </w:p>
                          <w:p w14:paraId="51AE23C3" w14:textId="77777777" w:rsidR="005D48C6" w:rsidRPr="005D48C6" w:rsidRDefault="005D48C6" w:rsidP="005D48C6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Impact" w:hAnsi="Impact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746BE">
                              <w:rPr>
                                <w:rFonts w:ascii="Impact" w:hAnsi="Impact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to view recent activities</w:t>
                            </w:r>
                            <w:r w:rsidRPr="000B6304">
                              <w:rPr>
                                <w:rFonts w:ascii="Impact" w:hAnsi="Impact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D18B08E" w14:textId="748D3BDA" w:rsidR="007902F8" w:rsidRDefault="007902F8" w:rsidP="0029266D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8" type="#_x0000_t202" style="position:absolute;margin-left:6.75pt;margin-top:651.75pt;width:564.75pt;height:9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" filled="f" stroked="f">
                <v:textbox inset="0,0,0,0">
                  <w:txbxContent>
                    <w:p w14:paraId="693E14A0" w14:textId="55DAA897" w:rsidR="005D48C6" w:rsidRPr="00957FCC" w:rsidRDefault="005D48C6" w:rsidP="005D48C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A267F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Notes from Ms. </w:t>
                      </w:r>
                      <w:proofErr w:type="spellStart"/>
                      <w:r w:rsidRPr="001A267F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Katje</w:t>
                      </w:r>
                      <w:proofErr w:type="spellEnd"/>
                      <w:r w:rsidRPr="001A267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957F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Students will </w:t>
                      </w:r>
                      <w:r w:rsidR="002521ED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finish their I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mpressionism projects. </w:t>
                      </w:r>
                    </w:p>
                    <w:p w14:paraId="0DAA36D6" w14:textId="13D56CBF" w:rsidR="005D48C6" w:rsidRPr="007D5B3C" w:rsidRDefault="005D48C6" w:rsidP="005D48C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1A267F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Notes from Coach Cotter</w:t>
                      </w:r>
                      <w:r w:rsidRPr="001A267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C746BE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Students </w:t>
                      </w:r>
                      <w:r w:rsidR="002521ED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will continue to l</w:t>
                      </w:r>
                      <w:r w:rsidR="00826B3A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earn fundamental</w:t>
                      </w:r>
                      <w:r w:rsidR="002521ED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basketball </w:t>
                      </w:r>
                      <w:r w:rsidR="00826B3A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skills, such as shooting and ball handling</w:t>
                      </w:r>
                      <w:r w:rsidR="00C746BE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56067B1E" w14:textId="77777777" w:rsidR="005D48C6" w:rsidRPr="00C746BE" w:rsidRDefault="005D48C6" w:rsidP="005D48C6">
                      <w:pPr>
                        <w:pStyle w:val="SmallPrint"/>
                        <w:shd w:val="clear" w:color="auto" w:fill="FFFFFF" w:themeFill="background1"/>
                        <w:rPr>
                          <w:rFonts w:ascii="Impact" w:hAnsi="Impact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746BE">
                        <w:rPr>
                          <w:rFonts w:ascii="Impact" w:hAnsi="Impact" w:cs="Times New Roman"/>
                          <w:color w:val="000000" w:themeColor="text1"/>
                          <w:sz w:val="28"/>
                          <w:szCs w:val="28"/>
                        </w:rPr>
                        <w:t>Visit the Art and P.E. tabs on our Google Classroom page</w:t>
                      </w:r>
                    </w:p>
                    <w:p w14:paraId="51AE23C3" w14:textId="77777777" w:rsidR="005D48C6" w:rsidRPr="005D48C6" w:rsidRDefault="005D48C6" w:rsidP="005D48C6">
                      <w:pPr>
                        <w:pStyle w:val="SmallPrint"/>
                        <w:shd w:val="clear" w:color="auto" w:fill="FFFFFF" w:themeFill="background1"/>
                        <w:rPr>
                          <w:rFonts w:ascii="Impact" w:hAnsi="Impact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746BE">
                        <w:rPr>
                          <w:rFonts w:ascii="Impact" w:hAnsi="Impact" w:cs="Times New Roman"/>
                          <w:color w:val="000000" w:themeColor="text1"/>
                          <w:sz w:val="28"/>
                          <w:szCs w:val="28"/>
                        </w:rPr>
                        <w:t>to view recent activities</w:t>
                      </w:r>
                      <w:r w:rsidRPr="000B6304">
                        <w:rPr>
                          <w:rFonts w:ascii="Impact" w:hAnsi="Impact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</w:p>
                    <w:p w14:paraId="6D18B08E" w14:textId="748D3BDA" w:rsidR="007902F8" w:rsidRDefault="007902F8" w:rsidP="0029266D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A85935" wp14:editId="57745455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74F76C" w14:textId="2F2582D7" w:rsidR="007C0CAC" w:rsidRPr="007C0CAC" w:rsidRDefault="007C0CAC" w:rsidP="007C0CAC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7C0CA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Students should neatly write and mark each of the following words with large, legible print on the index cards sent home today. </w:t>
                            </w:r>
                            <w:r w:rsidR="00826B3A" w:rsidRPr="00826B3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This week, </w:t>
                            </w:r>
                            <w:r w:rsidR="00CE20F8" w:rsidRPr="00CE20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we will focus on the schwa in –</w:t>
                            </w:r>
                            <w:proofErr w:type="spellStart"/>
                            <w:r w:rsidR="00CE20F8" w:rsidRPr="00CE20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tious</w:t>
                            </w:r>
                            <w:proofErr w:type="spellEnd"/>
                            <w:r w:rsidR="00CE20F8" w:rsidRPr="00CE20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and -</w:t>
                            </w:r>
                            <w:proofErr w:type="spellStart"/>
                            <w:r w:rsidR="00CE20F8" w:rsidRPr="00CE20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cious</w:t>
                            </w:r>
                            <w:proofErr w:type="spellEnd"/>
                            <w:r w:rsidR="00CE20F8" w:rsidRPr="00CE20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words.</w:t>
                            </w:r>
                          </w:p>
                          <w:p w14:paraId="3D814645" w14:textId="082DAA34" w:rsidR="002521ED" w:rsidRPr="002521ED" w:rsidRDefault="002521ED" w:rsidP="002521ED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voracious</w:t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audacious</w:t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E20F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superstitious</w:t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E20F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infectious</w:t>
                            </w:r>
                            <w:r w:rsidR="00CE20F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capricious</w:t>
                            </w:r>
                          </w:p>
                          <w:p w14:paraId="23719431" w14:textId="20F40415" w:rsidR="002521ED" w:rsidRPr="002521ED" w:rsidRDefault="002521ED" w:rsidP="002521ED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pretentious</w:t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precocious</w:t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E20F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conscientious</w:t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E20F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ostentatious</w:t>
                            </w:r>
                            <w:r w:rsidR="00CE20F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2521E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luscious</w:t>
                            </w:r>
                          </w:p>
                          <w:p w14:paraId="45477D59" w14:textId="01F8DC67" w:rsidR="00D7421F" w:rsidRPr="00565818" w:rsidRDefault="007902F8" w:rsidP="005D48C6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DC396B9" w14:textId="77777777" w:rsidR="00AE1D9B" w:rsidRPr="00565818" w:rsidRDefault="00AE1D9B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29" style="position:absolute;margin-left:7.5pt;margin-top:561.75pt;width:561.65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Fgadz5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3174F76C" w14:textId="2F2582D7" w:rsidR="007C0CAC" w:rsidRPr="007C0CAC" w:rsidRDefault="007C0CAC" w:rsidP="007C0CAC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7C0CA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Students should neatly write and mark each of the following words with large, legible print on the index cards sent home today. </w:t>
                      </w:r>
                      <w:r w:rsidR="00826B3A" w:rsidRPr="00826B3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This week, </w:t>
                      </w:r>
                      <w:r w:rsidR="00CE20F8" w:rsidRPr="00CE20F8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we will focus on the schwa in –</w:t>
                      </w:r>
                      <w:proofErr w:type="spellStart"/>
                      <w:r w:rsidR="00CE20F8" w:rsidRPr="00CE20F8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tious</w:t>
                      </w:r>
                      <w:proofErr w:type="spellEnd"/>
                      <w:r w:rsidR="00CE20F8" w:rsidRPr="00CE20F8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and -</w:t>
                      </w:r>
                      <w:proofErr w:type="spellStart"/>
                      <w:r w:rsidR="00CE20F8" w:rsidRPr="00CE20F8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cious</w:t>
                      </w:r>
                      <w:proofErr w:type="spellEnd"/>
                      <w:r w:rsidR="00CE20F8" w:rsidRPr="00CE20F8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words.</w:t>
                      </w:r>
                    </w:p>
                    <w:p w14:paraId="3D814645" w14:textId="082DAA34" w:rsidR="002521ED" w:rsidRPr="002521ED" w:rsidRDefault="002521ED" w:rsidP="002521ED">
                      <w:pPr>
                        <w:pStyle w:val="Heading3"/>
                        <w:shd w:val="clear" w:color="auto" w:fill="FFFFFF" w:themeFill="background1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voracious</w:t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  <w:t>audacious</w:t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E20F8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superstitious</w:t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E20F8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infectious</w:t>
                      </w:r>
                      <w:r w:rsidR="00CE20F8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capricious</w:t>
                      </w:r>
                    </w:p>
                    <w:p w14:paraId="23719431" w14:textId="20F40415" w:rsidR="002521ED" w:rsidRPr="002521ED" w:rsidRDefault="002521ED" w:rsidP="002521ED">
                      <w:pPr>
                        <w:pStyle w:val="Heading3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pretentious</w:t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  <w:t>precocious</w:t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E20F8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conscientious</w:t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E20F8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ostentatious</w:t>
                      </w:r>
                      <w:r w:rsidR="00CE20F8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2521E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luscious</w:t>
                      </w:r>
                    </w:p>
                    <w:p w14:paraId="45477D59" w14:textId="01F8DC67" w:rsidR="00D7421F" w:rsidRPr="00565818" w:rsidRDefault="007902F8" w:rsidP="005D48C6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</w:p>
                    <w:p w14:paraId="6DC396B9" w14:textId="77777777" w:rsidR="00AE1D9B" w:rsidRPr="00565818" w:rsidRDefault="00AE1D9B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E4B3E" wp14:editId="730DBD51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0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CD0AC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6ED6C" wp14:editId="606F1F60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50507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50507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1"/>
                            </w:tblGrid>
                            <w:tr w:rsidR="00565818" w:rsidRPr="00565818" w14:paraId="55A4BDAE" w14:textId="77777777" w:rsidTr="008070F5">
                              <w:trPr>
                                <w:trHeight w:val="206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1F4D4744" w14:textId="18A80622" w:rsidR="000B6304" w:rsidRDefault="006536E6" w:rsidP="007902F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 w:rsidR="007902F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73236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just </w:t>
                                  </w:r>
                                  <w:r w:rsidR="002C17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tested on </w:t>
                                  </w:r>
                                  <w:r w:rsidR="00AE555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Ch. 1: The First Americans.</w:t>
                                  </w:r>
                                  <w:r w:rsidR="002C17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Next up is Ch. 2: Age of Exploration</w:t>
                                  </w:r>
                                  <w:r w:rsidR="00AE555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2C17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 project will be assigned soon!</w:t>
                                  </w:r>
                                </w:p>
                                <w:p w14:paraId="654241C0" w14:textId="1EB01102" w:rsidR="007902F8" w:rsidRDefault="000B6304" w:rsidP="007902F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0B630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</w:t>
                                  </w:r>
                                  <w:r w:rsidR="006536E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h</w:t>
                                  </w:r>
                                  <w:r w:rsidR="007902F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73236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Students </w:t>
                                  </w:r>
                                  <w:r w:rsidR="002C17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will be tested on </w:t>
                                  </w:r>
                                  <w:r w:rsidR="00AE555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Ch. 4: Multiplication</w:t>
                                  </w:r>
                                  <w:r w:rsidR="002C17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Monday</w:t>
                                  </w:r>
                                  <w:r w:rsidR="00AE555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2C17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177DF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Ch. 5 will focus on Multiplying Decimals.</w:t>
                                  </w:r>
                                </w:p>
                                <w:p w14:paraId="320318DC" w14:textId="5AD9CCC1" w:rsidR="00371BA0" w:rsidRDefault="006536E6" w:rsidP="00371BA0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7902F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This week, we covered </w:t>
                                  </w:r>
                                  <w:r w:rsidR="00177DF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characters, direct, compound direct, and indirect verbs</w:t>
                                  </w:r>
                                  <w:r w:rsidR="00AE555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and the prefix, “</w:t>
                                  </w:r>
                                  <w:r w:rsidR="00177DF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tri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-.”</w:t>
                                  </w:r>
                                </w:p>
                                <w:p w14:paraId="01989550" w14:textId="62DE75F2" w:rsidR="00CD0AC7" w:rsidRPr="00565818" w:rsidRDefault="00371BA0" w:rsidP="00416B2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="007902F8"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="007902F8"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AE555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We just </w:t>
                                  </w:r>
                                  <w:r w:rsidR="00177DF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finished </w:t>
                                  </w:r>
                                  <w:r w:rsidR="00AE555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Unit 3</w:t>
                                  </w:r>
                                  <w:r w:rsidR="00177DF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 on the </w:t>
                                  </w:r>
                                  <w:r w:rsidR="00AE555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S</w:t>
                                  </w:r>
                                  <w:r w:rsidR="00416B2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olar </w:t>
                                  </w:r>
                                  <w:proofErr w:type="gramStart"/>
                                  <w:r w:rsidR="00416B2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System</w:t>
                                  </w:r>
                                  <w:r w:rsidR="00177DF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, and</w:t>
                                  </w:r>
                                  <w:proofErr w:type="gramEnd"/>
                                  <w:r w:rsidR="00177DF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 should test by the end of the week.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48E92544" w14:textId="77777777" w:rsidR="005D48C6" w:rsidRPr="00C96B6B" w:rsidRDefault="005D48C6" w:rsidP="005D48C6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C96B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C96B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71376866" w:rsidR="005278B0" w:rsidRPr="00565818" w:rsidRDefault="005D48C6" w:rsidP="0073236C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C96B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Our word of the week was </w:t>
                                  </w:r>
                                  <w:r w:rsidR="00FD454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“responsibility.” Someone who demonstrates responsibility is held accountable for his/her actions, is trustworthy, and can be counted upon to do the right thing. </w:t>
                                  </w:r>
                                  <w:r w:rsidR="00FD454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For </w:t>
                                  </w:r>
                                  <w:r w:rsidR="00FD454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Safety Patrol, I look for responsible students that I can trust to help others and make good decisions.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1" style="position:absolute;margin-left:7.5pt;margin-top:345pt;width:308.7pt;height:19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1"/>
                      </w:tblGrid>
                      <w:tr w:rsidR="00565818" w:rsidRPr="00565818" w14:paraId="55A4BDAE" w14:textId="77777777" w:rsidTr="008070F5">
                        <w:trPr>
                          <w:trHeight w:val="2067"/>
                        </w:trPr>
                        <w:tc>
                          <w:tcPr>
                            <w:tcW w:w="5000" w:type="pct"/>
                          </w:tcPr>
                          <w:p w14:paraId="1F4D4744" w14:textId="18A80622" w:rsidR="000B6304" w:rsidRDefault="006536E6" w:rsidP="007902F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 w:rsidR="007902F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73236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just </w:t>
                            </w:r>
                            <w:r w:rsidR="002C17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tested on </w:t>
                            </w:r>
                            <w:r w:rsidR="00AE555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Ch. 1: The First Americans.</w:t>
                            </w:r>
                            <w:r w:rsidR="002C17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Next up is Ch. 2: Age of Exploration</w:t>
                            </w:r>
                            <w:r w:rsidR="00AE555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2C17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 project will be assigned soon!</w:t>
                            </w:r>
                          </w:p>
                          <w:p w14:paraId="654241C0" w14:textId="1EB01102" w:rsidR="007902F8" w:rsidRDefault="000B6304" w:rsidP="007902F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0B630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</w:t>
                            </w:r>
                            <w:r w:rsidR="006536E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h</w:t>
                            </w:r>
                            <w:r w:rsidR="007902F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73236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Students </w:t>
                            </w:r>
                            <w:r w:rsidR="002C17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will be tested on </w:t>
                            </w:r>
                            <w:r w:rsidR="00AE555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Ch. 4: Multiplication</w:t>
                            </w:r>
                            <w:r w:rsidR="002C17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Monday</w:t>
                            </w:r>
                            <w:r w:rsidR="00AE555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2C17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177DF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Ch. 5 will focus on Multiplying Decimals.</w:t>
                            </w:r>
                          </w:p>
                          <w:p w14:paraId="320318DC" w14:textId="5AD9CCC1" w:rsidR="00371BA0" w:rsidRDefault="006536E6" w:rsidP="00371BA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7902F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This week, we covered </w:t>
                            </w:r>
                            <w:r w:rsidR="00177DF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characters, direct, compound direct, and indirect verbs</w:t>
                            </w:r>
                            <w:r w:rsidR="00AE555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and the prefix, “</w:t>
                            </w:r>
                            <w:r w:rsidR="00177DF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tri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-.”</w:t>
                            </w:r>
                          </w:p>
                          <w:p w14:paraId="01989550" w14:textId="62DE75F2" w:rsidR="00CD0AC7" w:rsidRPr="00565818" w:rsidRDefault="00371BA0" w:rsidP="00416B2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="007902F8"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="007902F8"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AE555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We just </w:t>
                            </w:r>
                            <w:r w:rsidR="00177DF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finished </w:t>
                            </w:r>
                            <w:r w:rsidR="00AE555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Unit 3</w:t>
                            </w:r>
                            <w:r w:rsidR="00177DF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on the </w:t>
                            </w:r>
                            <w:r w:rsidR="00AE555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 w:rsidR="00416B2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olar </w:t>
                            </w:r>
                            <w:proofErr w:type="gramStart"/>
                            <w:r w:rsidR="00416B2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System</w:t>
                            </w:r>
                            <w:r w:rsidR="00177DF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, and</w:t>
                            </w:r>
                            <w:proofErr w:type="gramEnd"/>
                            <w:r w:rsidR="00177DF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should test by the end of the week.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48E92544" w14:textId="77777777" w:rsidR="005D48C6" w:rsidRPr="00C96B6B" w:rsidRDefault="005D48C6" w:rsidP="005D48C6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C96B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C96B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71376866" w:rsidR="005278B0" w:rsidRPr="00565818" w:rsidRDefault="005D48C6" w:rsidP="0073236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C96B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Our word of the week was </w:t>
                            </w:r>
                            <w:r w:rsidR="00FD454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“responsibility.” Someone who demonstrates responsibility is held accountable for his/her actions, is trustworthy, and can be counted upon to do the right thing. </w:t>
                            </w:r>
                            <w:r w:rsidR="00FD454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For </w:t>
                            </w:r>
                            <w:r w:rsidR="00FD454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Safety Patrol, I look for responsible students that I can trust to help others and make good decisions.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3893B" wp14:editId="248E39AF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4391025</wp:posOffset>
                </wp:positionV>
                <wp:extent cx="3113405" cy="248602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28E4400E" w14:textId="545F1208" w:rsidR="00A62051" w:rsidRDefault="00586905" w:rsidP="00490C9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Parent Conferences</w:t>
                            </w:r>
                          </w:p>
                          <w:p w14:paraId="2CCBDBBD" w14:textId="457B465B" w:rsidR="00A62051" w:rsidRDefault="00586905" w:rsidP="007B4A9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Parent conferences will be held on Thursday, November 19</w:t>
                            </w:r>
                            <w:r w:rsidRPr="0058690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. To sign up, please go to our Google Classroom page and click on the Resources tab. </w:t>
                            </w:r>
                            <w:r w:rsidR="00047C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There, </w:t>
                            </w:r>
                            <w:proofErr w:type="gramStart"/>
                            <w:r w:rsidR="00047C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you’ll</w:t>
                            </w:r>
                            <w:proofErr w:type="gramEnd"/>
                            <w:r w:rsidR="00047C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find a heading that says, “Parent Conferences,” and a sign-up sheet attached. First come, first served! Please specify if </w:t>
                            </w:r>
                            <w:proofErr w:type="gramStart"/>
                            <w:r w:rsidR="00047C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you’d</w:t>
                            </w:r>
                            <w:proofErr w:type="gramEnd"/>
                            <w:r w:rsidR="00047C7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prefer to video chat or meet in person (we could sit outside at a picnic table).</w:t>
                            </w:r>
                          </w:p>
                          <w:p w14:paraId="255E69EA" w14:textId="641E643E" w:rsidR="00BE3FB3" w:rsidRDefault="00431E91" w:rsidP="00431E91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 w:rsidRPr="00431E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Parent Lunches</w:t>
                            </w:r>
                          </w:p>
                          <w:p w14:paraId="742D087C" w14:textId="77777777" w:rsidR="00047C73" w:rsidRDefault="00047C73" w:rsidP="00AE555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To sign up to eat lunch with your child, visit </w:t>
                            </w:r>
                            <w:r w:rsidR="00431E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hyperlink r:id="rId7" w:tgtFrame="_blank" w:history="1">
                              <w:r w:rsidR="00431E91" w:rsidRPr="00431E91">
                                <w:rPr>
                                  <w:rFonts w:ascii="Arial" w:hAnsi="Arial" w:cs="Arial"/>
                                  <w:color w:val="1155CC"/>
                                  <w:u w:val="single"/>
                                  <w:shd w:val="clear" w:color="auto" w:fill="FFFFFF"/>
                                </w:rPr>
                                <w:t>https://doodle.com/poll/7pr8fzs95xbdcbqp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1155CC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20045416" w14:textId="5F03FA29" w:rsidR="00CD0AC7" w:rsidRPr="00047C73" w:rsidRDefault="00047C73" w:rsidP="00AE555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hd w:val="clear" w:color="auto" w:fill="FFFFFF"/>
                              </w:rPr>
                              <w:t>Remember, no additional students are permitted to join you and your child!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2" style="position:absolute;margin-left:324pt;margin-top:345.75pt;width:245.15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28E4400E" w14:textId="545F1208" w:rsidR="00A62051" w:rsidRDefault="00586905" w:rsidP="00490C9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Parent Conferences</w:t>
                      </w:r>
                    </w:p>
                    <w:p w14:paraId="2CCBDBBD" w14:textId="457B465B" w:rsidR="00A62051" w:rsidRDefault="00586905" w:rsidP="007B4A9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Parent conferences will be held on Thursday, November 19</w:t>
                      </w:r>
                      <w:r w:rsidRPr="00586905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. To sign up, please go to our Google Classroom page and click on the Resources tab. </w:t>
                      </w:r>
                      <w:r w:rsidR="00047C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There, </w:t>
                      </w:r>
                      <w:proofErr w:type="gramStart"/>
                      <w:r w:rsidR="00047C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you’ll</w:t>
                      </w:r>
                      <w:proofErr w:type="gramEnd"/>
                      <w:r w:rsidR="00047C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find a heading that says, “Parent Conferences,” and a sign-up sheet attached. First come, first served! Please specify if </w:t>
                      </w:r>
                      <w:proofErr w:type="gramStart"/>
                      <w:r w:rsidR="00047C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you’d</w:t>
                      </w:r>
                      <w:proofErr w:type="gramEnd"/>
                      <w:r w:rsidR="00047C7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prefer to video chat or meet in person (we could sit outside at a picnic table).</w:t>
                      </w:r>
                    </w:p>
                    <w:p w14:paraId="255E69EA" w14:textId="641E643E" w:rsidR="00BE3FB3" w:rsidRDefault="00431E91" w:rsidP="00431E91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 w:rsidRPr="00431E91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Parent Lunches</w:t>
                      </w:r>
                    </w:p>
                    <w:p w14:paraId="742D087C" w14:textId="77777777" w:rsidR="00047C73" w:rsidRDefault="00047C73" w:rsidP="00AE555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shd w:val="clear" w:color="auto" w:fill="FFFFFF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To sign up to eat lunch with your child, visit </w:t>
                      </w:r>
                      <w:r w:rsidR="00431E91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hyperlink r:id="rId8" w:tgtFrame="_blank" w:history="1">
                        <w:r w:rsidR="00431E91" w:rsidRPr="00431E91">
                          <w:rPr>
                            <w:rFonts w:ascii="Arial" w:hAnsi="Arial" w:cs="Arial"/>
                            <w:color w:val="1155CC"/>
                            <w:u w:val="single"/>
                            <w:shd w:val="clear" w:color="auto" w:fill="FFFFFF"/>
                          </w:rPr>
                          <w:t>https://doodle.com/poll/7pr8fzs95xbdcbqp</w:t>
                        </w:r>
                      </w:hyperlink>
                      <w:r>
                        <w:rPr>
                          <w:rFonts w:ascii="Arial" w:hAnsi="Arial" w:cs="Arial"/>
                          <w:color w:val="1155CC"/>
                          <w:shd w:val="clear" w:color="auto" w:fill="FFFFFF"/>
                        </w:rPr>
                        <w:t xml:space="preserve"> </w:t>
                      </w:r>
                    </w:p>
                    <w:p w14:paraId="20045416" w14:textId="5F03FA29" w:rsidR="00CD0AC7" w:rsidRPr="00047C73" w:rsidRDefault="00047C73" w:rsidP="00AE555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hd w:val="clear" w:color="auto" w:fill="FFFFFF"/>
                        </w:rPr>
                        <w:t>Remember, no additional students are permitted to join you and your child!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576AD" wp14:editId="37067BED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D0BF7" wp14:editId="4AF3FA92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E89BF" wp14:editId="6FF764F6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CgAAAAAAAAAhAG7H2cP6&#10;fgcA+n4HABQAAABkcnMvbWVkaWEvaW1hZ2UxLnBuZ4lQTkcNChoKAAAADUlIRFIAAAkWAAADvAgG&#10;AAAANpZ6qwAAABl0RVh0U29mdHdhcmUAQWRvYmUgSW1hZ2VSZWFkeXHJZTwAB36cSURBVHja7N1L&#10;luTKkqVnFYWfm8nMrCwOjBOoVXMkJ8Am2eQwqlNsFNnivXkcKoSqiOgDgJm7R8SJ8Ij4v7x+7A2D&#10;wQBErbK9toiqJgAAAAAAAAAAAAAAAACYZTYBAAAAAAAAAAAAAAAAgDO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" strokecolor="#89643b [3208]" strokeweight=".5pt">
                <v:fill r:id="rId10" o:title="book-bg" recolor="t" rotate="t" type="frame"/>
                <v:textbox inset="0,0,0,0">
                  <w:txbxContent>
                    <w:p w14:paraId="3D4C9EA0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925E3" wp14:editId="0B5F13F7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635" r="0" b="31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9583032"/>
                              <w:picture/>
                            </w:sdtPr>
                            <w:sdtContent>
                              <w:p w14:paraId="7F799DE7" w14:textId="40354FCF" w:rsidR="009238DC" w:rsidRDefault="009E5C2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843835A" wp14:editId="3112F4A7">
                                      <wp:extent cx="1676400" cy="2162175"/>
                                      <wp:effectExtent l="57150" t="57150" r="114300" b="123825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76589" cy="21624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chemeClr val="accent5">
                                                    <a:lumMod val="40000"/>
                                                    <a:lumOff val="6000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925E3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" filled="f" stroked="f" strokecolor="#c6a27b [1944]">
                <v:textbox inset="0,0,0,0">
                  <w:txbxContent>
                    <w:sdt>
                      <w:sdtPr>
                        <w:rPr>
                          <w:noProof/>
                        </w:rPr>
                        <w:id w:val="9583032"/>
                        <w:picture/>
                      </w:sdtPr>
                      <w:sdtContent>
                        <w:p w14:paraId="7F799DE7" w14:textId="40354FCF" w:rsidR="009238DC" w:rsidRDefault="009E5C2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43835A" wp14:editId="3112F4A7">
                                <wp:extent cx="1676400" cy="2162175"/>
                                <wp:effectExtent l="57150" t="57150" r="114300" b="123825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6589" cy="21624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D9B6F" wp14:editId="2890D9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3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E9D3B8" wp14:editId="406C114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0AD27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D27E20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321AD"/>
    <w:rsid w:val="0003296B"/>
    <w:rsid w:val="00047C73"/>
    <w:rsid w:val="0005309D"/>
    <w:rsid w:val="00070AE8"/>
    <w:rsid w:val="000904A8"/>
    <w:rsid w:val="00090CA8"/>
    <w:rsid w:val="00096682"/>
    <w:rsid w:val="000B052A"/>
    <w:rsid w:val="000B6304"/>
    <w:rsid w:val="000C5595"/>
    <w:rsid w:val="000C7D48"/>
    <w:rsid w:val="000D466B"/>
    <w:rsid w:val="000F2E63"/>
    <w:rsid w:val="001259D2"/>
    <w:rsid w:val="00133A59"/>
    <w:rsid w:val="001409CA"/>
    <w:rsid w:val="00142BB8"/>
    <w:rsid w:val="001553D6"/>
    <w:rsid w:val="00162786"/>
    <w:rsid w:val="00173E53"/>
    <w:rsid w:val="00177DFF"/>
    <w:rsid w:val="001803CB"/>
    <w:rsid w:val="0018251B"/>
    <w:rsid w:val="001859AC"/>
    <w:rsid w:val="001931CC"/>
    <w:rsid w:val="001D00A1"/>
    <w:rsid w:val="001D6B0A"/>
    <w:rsid w:val="001E0C17"/>
    <w:rsid w:val="001E4A97"/>
    <w:rsid w:val="002079DC"/>
    <w:rsid w:val="002115A7"/>
    <w:rsid w:val="00225938"/>
    <w:rsid w:val="002279C3"/>
    <w:rsid w:val="00233671"/>
    <w:rsid w:val="002361B8"/>
    <w:rsid w:val="002521ED"/>
    <w:rsid w:val="0026142A"/>
    <w:rsid w:val="0028074A"/>
    <w:rsid w:val="002852B1"/>
    <w:rsid w:val="002866D4"/>
    <w:rsid w:val="0029266D"/>
    <w:rsid w:val="002A48E7"/>
    <w:rsid w:val="002B0330"/>
    <w:rsid w:val="002C1746"/>
    <w:rsid w:val="002C5567"/>
    <w:rsid w:val="002C7707"/>
    <w:rsid w:val="002D4130"/>
    <w:rsid w:val="002E0BEF"/>
    <w:rsid w:val="002E7927"/>
    <w:rsid w:val="002F3E2C"/>
    <w:rsid w:val="002F789A"/>
    <w:rsid w:val="0031005E"/>
    <w:rsid w:val="003131E4"/>
    <w:rsid w:val="00327A22"/>
    <w:rsid w:val="00332833"/>
    <w:rsid w:val="0036184C"/>
    <w:rsid w:val="00364174"/>
    <w:rsid w:val="00371255"/>
    <w:rsid w:val="00371BA0"/>
    <w:rsid w:val="003816A4"/>
    <w:rsid w:val="00384854"/>
    <w:rsid w:val="003A587F"/>
    <w:rsid w:val="003C6281"/>
    <w:rsid w:val="003E1BE5"/>
    <w:rsid w:val="003E5FFA"/>
    <w:rsid w:val="004142EA"/>
    <w:rsid w:val="00414591"/>
    <w:rsid w:val="00416B28"/>
    <w:rsid w:val="0041718A"/>
    <w:rsid w:val="00417287"/>
    <w:rsid w:val="004216C5"/>
    <w:rsid w:val="00431E91"/>
    <w:rsid w:val="00452612"/>
    <w:rsid w:val="0046142D"/>
    <w:rsid w:val="00487CA3"/>
    <w:rsid w:val="00490C95"/>
    <w:rsid w:val="00491725"/>
    <w:rsid w:val="0049352E"/>
    <w:rsid w:val="004B127C"/>
    <w:rsid w:val="004B1B5D"/>
    <w:rsid w:val="004B2B1B"/>
    <w:rsid w:val="004C2029"/>
    <w:rsid w:val="004C5EC6"/>
    <w:rsid w:val="004D4508"/>
    <w:rsid w:val="004E064F"/>
    <w:rsid w:val="004E6623"/>
    <w:rsid w:val="005006D7"/>
    <w:rsid w:val="005278B0"/>
    <w:rsid w:val="00527F6B"/>
    <w:rsid w:val="00531EA0"/>
    <w:rsid w:val="005505D3"/>
    <w:rsid w:val="00562D43"/>
    <w:rsid w:val="00565818"/>
    <w:rsid w:val="005834A8"/>
    <w:rsid w:val="0058499F"/>
    <w:rsid w:val="00586905"/>
    <w:rsid w:val="0058716D"/>
    <w:rsid w:val="00595F6C"/>
    <w:rsid w:val="005A0E4D"/>
    <w:rsid w:val="005A1C90"/>
    <w:rsid w:val="005A3D47"/>
    <w:rsid w:val="005A7A62"/>
    <w:rsid w:val="005D48C6"/>
    <w:rsid w:val="006536E6"/>
    <w:rsid w:val="006552CD"/>
    <w:rsid w:val="00662702"/>
    <w:rsid w:val="0067027A"/>
    <w:rsid w:val="00682F52"/>
    <w:rsid w:val="006C481B"/>
    <w:rsid w:val="006D52E6"/>
    <w:rsid w:val="006E4566"/>
    <w:rsid w:val="006E55E2"/>
    <w:rsid w:val="006F549D"/>
    <w:rsid w:val="007048E4"/>
    <w:rsid w:val="00727F51"/>
    <w:rsid w:val="0073236C"/>
    <w:rsid w:val="00734F1E"/>
    <w:rsid w:val="00740E10"/>
    <w:rsid w:val="00741A36"/>
    <w:rsid w:val="00743B57"/>
    <w:rsid w:val="007444C3"/>
    <w:rsid w:val="0075617D"/>
    <w:rsid w:val="0076557F"/>
    <w:rsid w:val="007737D6"/>
    <w:rsid w:val="0077521D"/>
    <w:rsid w:val="0078582C"/>
    <w:rsid w:val="007902F8"/>
    <w:rsid w:val="007B008C"/>
    <w:rsid w:val="007B4A95"/>
    <w:rsid w:val="007B747A"/>
    <w:rsid w:val="007C0CAC"/>
    <w:rsid w:val="007C1833"/>
    <w:rsid w:val="007C6ED4"/>
    <w:rsid w:val="007E0D9F"/>
    <w:rsid w:val="007E4964"/>
    <w:rsid w:val="00806428"/>
    <w:rsid w:val="008070F5"/>
    <w:rsid w:val="00810582"/>
    <w:rsid w:val="00822FE9"/>
    <w:rsid w:val="00826B3A"/>
    <w:rsid w:val="00830614"/>
    <w:rsid w:val="0084725B"/>
    <w:rsid w:val="00847D51"/>
    <w:rsid w:val="008727B2"/>
    <w:rsid w:val="0087568B"/>
    <w:rsid w:val="008924BE"/>
    <w:rsid w:val="008A24D9"/>
    <w:rsid w:val="008B0000"/>
    <w:rsid w:val="008B31E4"/>
    <w:rsid w:val="008F06A2"/>
    <w:rsid w:val="00910B8F"/>
    <w:rsid w:val="00911A39"/>
    <w:rsid w:val="00913E7F"/>
    <w:rsid w:val="009238DC"/>
    <w:rsid w:val="009277CF"/>
    <w:rsid w:val="00940812"/>
    <w:rsid w:val="009428F2"/>
    <w:rsid w:val="00982A86"/>
    <w:rsid w:val="009B099E"/>
    <w:rsid w:val="009C45D3"/>
    <w:rsid w:val="009C6669"/>
    <w:rsid w:val="009E4869"/>
    <w:rsid w:val="009E5C2E"/>
    <w:rsid w:val="009E7BF0"/>
    <w:rsid w:val="009E7E7D"/>
    <w:rsid w:val="00A07FE2"/>
    <w:rsid w:val="00A25AB5"/>
    <w:rsid w:val="00A35C82"/>
    <w:rsid w:val="00A444B5"/>
    <w:rsid w:val="00A46081"/>
    <w:rsid w:val="00A62051"/>
    <w:rsid w:val="00A63E8E"/>
    <w:rsid w:val="00A71644"/>
    <w:rsid w:val="00A742B4"/>
    <w:rsid w:val="00AA2877"/>
    <w:rsid w:val="00AC135D"/>
    <w:rsid w:val="00AD10A0"/>
    <w:rsid w:val="00AD1595"/>
    <w:rsid w:val="00AD190C"/>
    <w:rsid w:val="00AD60DE"/>
    <w:rsid w:val="00AE1D9B"/>
    <w:rsid w:val="00AE555E"/>
    <w:rsid w:val="00AE6DBE"/>
    <w:rsid w:val="00AF3C0F"/>
    <w:rsid w:val="00AF6CC1"/>
    <w:rsid w:val="00B0561B"/>
    <w:rsid w:val="00B1261D"/>
    <w:rsid w:val="00B1637A"/>
    <w:rsid w:val="00B33E5D"/>
    <w:rsid w:val="00B41374"/>
    <w:rsid w:val="00B46E10"/>
    <w:rsid w:val="00B60BDB"/>
    <w:rsid w:val="00B6609E"/>
    <w:rsid w:val="00B66334"/>
    <w:rsid w:val="00B70980"/>
    <w:rsid w:val="00BA239F"/>
    <w:rsid w:val="00BA26D0"/>
    <w:rsid w:val="00BB2049"/>
    <w:rsid w:val="00BC1623"/>
    <w:rsid w:val="00BC2696"/>
    <w:rsid w:val="00BC7BCA"/>
    <w:rsid w:val="00BD1F71"/>
    <w:rsid w:val="00BD61E3"/>
    <w:rsid w:val="00BE3FB3"/>
    <w:rsid w:val="00BF01F5"/>
    <w:rsid w:val="00BF1E9E"/>
    <w:rsid w:val="00C07276"/>
    <w:rsid w:val="00C100A5"/>
    <w:rsid w:val="00C208C2"/>
    <w:rsid w:val="00C41A10"/>
    <w:rsid w:val="00C47331"/>
    <w:rsid w:val="00C72A4B"/>
    <w:rsid w:val="00C746BE"/>
    <w:rsid w:val="00C81FA7"/>
    <w:rsid w:val="00C84CED"/>
    <w:rsid w:val="00C97DCF"/>
    <w:rsid w:val="00CB1A69"/>
    <w:rsid w:val="00CC665E"/>
    <w:rsid w:val="00CD0AC7"/>
    <w:rsid w:val="00CD0E4D"/>
    <w:rsid w:val="00CE20F8"/>
    <w:rsid w:val="00CF0A2A"/>
    <w:rsid w:val="00D11225"/>
    <w:rsid w:val="00D156AD"/>
    <w:rsid w:val="00D265B4"/>
    <w:rsid w:val="00D43682"/>
    <w:rsid w:val="00D43C4B"/>
    <w:rsid w:val="00D45AEB"/>
    <w:rsid w:val="00D6062A"/>
    <w:rsid w:val="00D64485"/>
    <w:rsid w:val="00D7421F"/>
    <w:rsid w:val="00DA1426"/>
    <w:rsid w:val="00DA62D3"/>
    <w:rsid w:val="00DB5B8C"/>
    <w:rsid w:val="00DB710A"/>
    <w:rsid w:val="00DC60EA"/>
    <w:rsid w:val="00DD0C66"/>
    <w:rsid w:val="00DE447E"/>
    <w:rsid w:val="00DE5677"/>
    <w:rsid w:val="00E00172"/>
    <w:rsid w:val="00E02DC2"/>
    <w:rsid w:val="00E03C77"/>
    <w:rsid w:val="00E1023F"/>
    <w:rsid w:val="00E11B7E"/>
    <w:rsid w:val="00E1664F"/>
    <w:rsid w:val="00E1666A"/>
    <w:rsid w:val="00E23520"/>
    <w:rsid w:val="00E2673B"/>
    <w:rsid w:val="00E45D74"/>
    <w:rsid w:val="00E51E4D"/>
    <w:rsid w:val="00E61C84"/>
    <w:rsid w:val="00E867DD"/>
    <w:rsid w:val="00EC1524"/>
    <w:rsid w:val="00ED02B7"/>
    <w:rsid w:val="00EE2BCE"/>
    <w:rsid w:val="00F06BEC"/>
    <w:rsid w:val="00F133F5"/>
    <w:rsid w:val="00F15439"/>
    <w:rsid w:val="00F2263F"/>
    <w:rsid w:val="00F31887"/>
    <w:rsid w:val="00F423A5"/>
    <w:rsid w:val="00F47899"/>
    <w:rsid w:val="00F61E1F"/>
    <w:rsid w:val="00F76790"/>
    <w:rsid w:val="00F96D35"/>
    <w:rsid w:val="00F97C74"/>
    <w:rsid w:val="00FA0488"/>
    <w:rsid w:val="00FA73E0"/>
    <w:rsid w:val="00FB2D7F"/>
    <w:rsid w:val="00FD454F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5CB0C10E-E2A0-40CA-BE9E-116F0B289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9E5C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odle.com/poll/7pr8fzs95xbdcbqp" TargetMode="Externa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hyperlink" Target="https://doodle.com/poll/7pr8fzs95xbdcbqp" TargetMode="Externa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44E32E-A020-49CC-BE9B-5C0C2ADDE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2020-10-27T22:48:00Z</cp:lastPrinted>
  <dcterms:created xsi:type="dcterms:W3CDTF">2020-10-27T22:49:00Z</dcterms:created>
  <dcterms:modified xsi:type="dcterms:W3CDTF">2020-10-27T22:49:00Z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