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337BE" w14:textId="52681870" w:rsidR="00B21EDD" w:rsidRPr="00565818" w:rsidRDefault="00CC6B67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5DC9B702">
                <wp:simplePos x="0" y="0"/>
                <wp:positionH relativeFrom="column">
                  <wp:posOffset>2095500</wp:posOffset>
                </wp:positionH>
                <wp:positionV relativeFrom="paragraph">
                  <wp:posOffset>1019175</wp:posOffset>
                </wp:positionV>
                <wp:extent cx="5122545" cy="3086100"/>
                <wp:effectExtent l="0" t="0" r="190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254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</w:rPr>
                                </w:sdtEndPr>
                                <w:sdtContent>
                                  <w:p w14:paraId="54ECFF28" w14:textId="77777777" w:rsidR="007702F1" w:rsidRDefault="007702F1" w:rsidP="007702F1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Silent Auction</w:t>
                                    </w:r>
                                  </w:p>
                                  <w:p w14:paraId="23059659" w14:textId="7E2A80B9" w:rsidR="007702F1" w:rsidRDefault="007702F1" w:rsidP="007702F1">
                                    <w:pPr>
                                      <w:spacing w:after="120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  <w:t>We will be holding our silent auction at our math PI night on October 24</w:t>
                                    </w:r>
                                    <w:r w:rsidRPr="00EC3190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  <w:t>. 5</w:t>
                                    </w:r>
                                    <w:r w:rsidRPr="00EC3190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  <w:t xml:space="preserve"> grade’s theme is movie night. Any donations to our basket would be appreciated!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  <w:t xml:space="preserve"> You may consider theater gift cards, candy, gourmet popcorn, drinks, or even gift cards for places like Netflix or Hulu. Maybe coffee mugs or art prints. Be creative!!!</w:t>
                                    </w:r>
                                  </w:p>
                                </w:sdtContent>
                              </w:sdt>
                              <w:p w14:paraId="1F5C4055" w14:textId="6DA81882" w:rsidR="00C41A10" w:rsidRDefault="009041FB" w:rsidP="007702F1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="00CC6B67"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44"/>
                                    <w:szCs w:val="44"/>
                                  </w:rPr>
                                  <w:t>afety Patrol</w:t>
                                </w:r>
                              </w:p>
                            </w:sdtContent>
                          </w:sdt>
                          <w:p w14:paraId="3BAC2C1E" w14:textId="0C4A0B7B" w:rsidR="002C5C64" w:rsidRDefault="00CC6B67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This Monday, October 14</w:t>
                            </w:r>
                            <w:r w:rsidRPr="00CC6B67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, is the end of the first nine weeks. If students so desire, they may now reapply to become members of H</w:t>
                            </w:r>
                            <w:r w:rsidR="007702F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’s Safety Patrol. All they need to do is write me one paragraph explaining why they feel they would be a good choice for Safety Patrol. Neatness counts, as does spelling</w:t>
                            </w:r>
                            <w:r w:rsidR="007702F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 grammar</w:t>
                            </w:r>
                            <w:r w:rsidR="007702F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 and punctuation. Paragraphs may be typed, and can be emailed to me. </w:t>
                            </w:r>
                          </w:p>
                          <w:p w14:paraId="7FAFE948" w14:textId="0FA73638" w:rsidR="00CC6B67" w:rsidRDefault="00CC6B67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If your child is still struggling with grades or is not paying attention in class</w:t>
                            </w:r>
                            <w:r w:rsidR="00EC3190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, they will not be considered at this time. At the end of the second nine weeks, students will have a final opportunity to apply. </w:t>
                            </w:r>
                          </w:p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D84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5pt;margin-top:80.25pt;width:403.35pt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rFonts w:ascii="Curlz MT" w:hAnsi="Curlz MT"/>
                              <w:b/>
                            </w:rPr>
                          </w:sdtEndPr>
                          <w:sdtContent>
                            <w:p w14:paraId="54ECFF28" w14:textId="77777777" w:rsidR="007702F1" w:rsidRDefault="007702F1" w:rsidP="007702F1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  <w:t>Silent Auction</w:t>
                              </w:r>
                            </w:p>
                            <w:p w14:paraId="23059659" w14:textId="7E2A80B9" w:rsidR="007702F1" w:rsidRDefault="007702F1" w:rsidP="007702F1">
                              <w:pPr>
                                <w:spacing w:after="120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  <w:t>We will be holding our silent auction at our math PI night on October 24</w:t>
                              </w:r>
                              <w:r w:rsidRPr="00EC3190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  <w:t>. 5</w:t>
                              </w:r>
                              <w:r w:rsidRPr="00EC3190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  <w:t xml:space="preserve"> grade’s theme is movie night. Any donations to our basket would be appreciated!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  <w:t xml:space="preserve"> You may consider theater gift cards, candy, gourmet popcorn, drinks, or even gift cards for places like Netflix or Hulu. Maybe coffee mugs or art prints. Be creative!!!</w:t>
                              </w:r>
                            </w:p>
                          </w:sdtContent>
                        </w:sdt>
                        <w:p w14:paraId="1F5C4055" w14:textId="6DA81882" w:rsidR="00C41A10" w:rsidRDefault="009041FB" w:rsidP="007702F1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>S</w:t>
                          </w:r>
                          <w:r w:rsidR="00CC6B67">
                            <w:rPr>
                              <w:rFonts w:ascii="Curlz MT" w:hAnsi="Curlz MT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>afety Patrol</w:t>
                          </w:r>
                        </w:p>
                      </w:sdtContent>
                    </w:sdt>
                    <w:p w14:paraId="3BAC2C1E" w14:textId="0C4A0B7B" w:rsidR="002C5C64" w:rsidRDefault="00CC6B67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This Monday, October 14</w:t>
                      </w:r>
                      <w:r w:rsidRPr="00CC6B67">
                        <w:rPr>
                          <w:rFonts w:ascii="Times New Roman" w:eastAsia="SimSun" w:hAnsi="Times New Roman" w:cs="Times New Roman"/>
                          <w:b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, is the end of the first nine weeks. If students so desire, they may now reapply to become members of H</w:t>
                      </w:r>
                      <w:r w:rsidR="007702F1"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LA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’s Safety Patrol. All they need to do is write me one paragraph explaining why they feel they would be a good choice for Safety Patrol. Neatness counts, as does spelling</w:t>
                      </w:r>
                      <w:r w:rsidR="007702F1"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,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 grammar</w:t>
                      </w:r>
                      <w:r w:rsidR="007702F1"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,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 and punctuation. Paragraphs may be typed, and can be emailed to me. </w:t>
                      </w:r>
                    </w:p>
                    <w:p w14:paraId="7FAFE948" w14:textId="0FA73638" w:rsidR="00CC6B67" w:rsidRDefault="00CC6B67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If your child is still struggling with grades or is not paying attention in class</w:t>
                      </w:r>
                      <w:r w:rsidR="00EC3190"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, they will not be considered at this time. At the end of the second nine weeks, students will have a final opportunity to apply. </w:t>
                      </w:r>
                    </w:p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7F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256673FF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1"/>
                            </w:tblGrid>
                            <w:tr w:rsidR="00565818" w:rsidRPr="00565818" w14:paraId="55A4BDAE" w14:textId="77777777" w:rsidTr="008070F5">
                              <w:trPr>
                                <w:trHeight w:val="206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D99EDBE" w14:textId="2CA702E6" w:rsidR="007902F8" w:rsidRDefault="007902F8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This week, we covered</w:t>
                                  </w:r>
                                  <w:r w:rsidR="001402F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0271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characters, direct, compound direct, and indirect objects, and </w:t>
                                  </w:r>
                                  <w:r w:rsidR="001402F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he prefix, “</w:t>
                                  </w:r>
                                  <w:r w:rsidR="000271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tri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14:paraId="654241C0" w14:textId="74F97315" w:rsidR="007902F8" w:rsidRDefault="007902F8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2279C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0271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are</w:t>
                                  </w:r>
                                  <w:r w:rsidR="001402F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focus</w:t>
                                  </w:r>
                                  <w:r w:rsidR="000271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ing</w:t>
                                  </w:r>
                                  <w:r w:rsidR="001402F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on economics and government</w:t>
                                  </w:r>
                                  <w:r w:rsidR="000271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in the textbook, and will test</w:t>
                                  </w:r>
                                  <w:r w:rsidR="00387FD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this upcoming</w:t>
                                  </w:r>
                                  <w:r w:rsidR="000271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week.</w:t>
                                  </w:r>
                                </w:p>
                                <w:p w14:paraId="320318DC" w14:textId="07C38CE9" w:rsidR="00371BA0" w:rsidRDefault="007902F8" w:rsidP="00371BA0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1402F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0271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1402F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just</w:t>
                                  </w:r>
                                  <w:r w:rsidR="000271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began </w:t>
                                  </w:r>
                                  <w:r w:rsidR="00387FD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2, which covers exponents and prime factorization. Learn those multiplication facts!</w:t>
                                  </w:r>
                                </w:p>
                                <w:p w14:paraId="01989550" w14:textId="3BB6CC77" w:rsidR="00CD0AC7" w:rsidRPr="00565818" w:rsidRDefault="00371BA0" w:rsidP="00387FD0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="007902F8"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="007902F8"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387FD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I’m hoping to test Unit 1 this week. Then, we’ll take a break from SS for a while and double-up on science lessons!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80F2CF9" w14:textId="77777777" w:rsidR="00162786" w:rsidRPr="00A07FE2" w:rsidRDefault="00162786" w:rsidP="00162786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5D70A0E2" w14:textId="0EC891C7" w:rsidR="005278B0" w:rsidRDefault="007902F8" w:rsidP="00B21ED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4C198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peace</w:t>
                                  </w:r>
                                  <w:r w:rsidR="00B6633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734F1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B21EDD" w:rsidRPr="00B21ED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hd w:val="clear" w:color="auto" w:fill="FFFFFF"/>
                                    </w:rPr>
                                    <w:t>Peace</w:t>
                                  </w:r>
                                  <w:r w:rsidR="00B21EDD" w:rsidRPr="00B21EDD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 xml:space="preserve"> is when people are able to resolve their conflicts without violence. </w:t>
                                  </w:r>
                                  <w:r w:rsidR="00B21EDD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 xml:space="preserve">Since </w:t>
                                  </w:r>
                                  <w:r w:rsidR="00B21EDD" w:rsidRPr="00B21EDD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all life is interconnected, our fear, hatred</w:t>
                                  </w:r>
                                  <w:r w:rsidR="00B21EDD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,</w:t>
                                  </w:r>
                                  <w:r w:rsidR="00B21EDD" w:rsidRPr="00B21EDD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 xml:space="preserve"> and anger decreases the </w:t>
                                  </w:r>
                                  <w:r w:rsidR="00B21EDD" w:rsidRPr="00B21ED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hd w:val="clear" w:color="auto" w:fill="FFFFFF"/>
                                    </w:rPr>
                                    <w:t>peace</w:t>
                                  </w:r>
                                  <w:r w:rsidR="00B21EDD" w:rsidRPr="00B21EDD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 in the world, whereas our love, joy and gratitude increases the </w:t>
                                  </w:r>
                                  <w:r w:rsidR="00B21EDD" w:rsidRPr="00B21ED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hd w:val="clear" w:color="auto" w:fill="FFFFFF"/>
                                    </w:rPr>
                                    <w:t>peace</w:t>
                                  </w:r>
                                  <w:r w:rsidR="00B21EDD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14:paraId="44D8F3D0" w14:textId="77777777" w:rsidR="00B21EDD" w:rsidRDefault="00B21EDD" w:rsidP="00B21ED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</w:p>
                                <w:p w14:paraId="520E5A1D" w14:textId="77777777" w:rsidR="00B21EDD" w:rsidRDefault="00B21EDD" w:rsidP="00B21ED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</w:p>
                                <w:p w14:paraId="0A8FE9C7" w14:textId="7976CBAD" w:rsidR="00B21EDD" w:rsidRPr="00565818" w:rsidRDefault="00B21EDD" w:rsidP="00B21ED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27" style="position:absolute;margin-left:7.5pt;margin-top:34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1"/>
                      </w:tblGrid>
                      <w:tr w:rsidR="00565818" w:rsidRPr="00565818" w14:paraId="55A4BDAE" w14:textId="77777777" w:rsidTr="008070F5">
                        <w:trPr>
                          <w:trHeight w:val="2067"/>
                        </w:trPr>
                        <w:tc>
                          <w:tcPr>
                            <w:tcW w:w="5000" w:type="pct"/>
                          </w:tcPr>
                          <w:p w14:paraId="0D99EDBE" w14:textId="2CA702E6" w:rsidR="007902F8" w:rsidRDefault="007902F8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This week, we covered</w:t>
                            </w:r>
                            <w:r w:rsidR="001402F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0271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characters, direct, compound direct, and indirect objects, and </w:t>
                            </w:r>
                            <w:r w:rsidR="001402F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he prefix, “</w:t>
                            </w:r>
                            <w:r w:rsidR="000271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tri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14:paraId="654241C0" w14:textId="74F97315" w:rsidR="007902F8" w:rsidRDefault="007902F8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2279C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0271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are</w:t>
                            </w:r>
                            <w:r w:rsidR="001402F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focus</w:t>
                            </w:r>
                            <w:r w:rsidR="000271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ing</w:t>
                            </w:r>
                            <w:r w:rsidR="001402F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on economics and government</w:t>
                            </w:r>
                            <w:r w:rsidR="000271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in the textbook, and will test</w:t>
                            </w:r>
                            <w:r w:rsidR="00387FD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this upcoming</w:t>
                            </w:r>
                            <w:r w:rsidR="000271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week.</w:t>
                            </w:r>
                          </w:p>
                          <w:p w14:paraId="320318DC" w14:textId="07C38CE9" w:rsidR="00371BA0" w:rsidRDefault="007902F8" w:rsidP="00371BA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1402F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0271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1402F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just</w:t>
                            </w:r>
                            <w:r w:rsidR="000271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began </w:t>
                            </w:r>
                            <w:r w:rsidR="00387FD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2, which covers exponents and prime factorization. Learn those multiplication facts!</w:t>
                            </w:r>
                          </w:p>
                          <w:p w14:paraId="01989550" w14:textId="3BB6CC77" w:rsidR="00CD0AC7" w:rsidRPr="00565818" w:rsidRDefault="00371BA0" w:rsidP="00387FD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="007902F8"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="007902F8"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387FD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I’m hoping to test Unit 1 this week. Then, we’ll take a break from SS for a while and double-up on science lessons!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80F2CF9" w14:textId="77777777" w:rsidR="00162786" w:rsidRPr="00A07FE2" w:rsidRDefault="00162786" w:rsidP="0016278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5D70A0E2" w14:textId="0EC891C7" w:rsidR="005278B0" w:rsidRDefault="007902F8" w:rsidP="00B21E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4C198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peace</w:t>
                            </w:r>
                            <w:r w:rsidR="00B6633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734F1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B21EDD" w:rsidRPr="00B21EDD"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FFFFFF"/>
                              </w:rPr>
                              <w:t>Peace</w:t>
                            </w:r>
                            <w:r w:rsidR="00B21EDD" w:rsidRPr="00B21EDD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 xml:space="preserve"> is when people are able to resolve their conflicts without violence. </w:t>
                            </w:r>
                            <w:r w:rsidR="00B21EDD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 xml:space="preserve">Since </w:t>
                            </w:r>
                            <w:r w:rsidR="00B21EDD" w:rsidRPr="00B21EDD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all life is interconnected, our fear, hatred</w:t>
                            </w:r>
                            <w:r w:rsidR="00B21EDD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,</w:t>
                            </w:r>
                            <w:r w:rsidR="00B21EDD" w:rsidRPr="00B21EDD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 xml:space="preserve"> and anger decreases the </w:t>
                            </w:r>
                            <w:r w:rsidR="00B21EDD" w:rsidRPr="00B21EDD"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FFFFFF"/>
                              </w:rPr>
                              <w:t>peace</w:t>
                            </w:r>
                            <w:r w:rsidR="00B21EDD" w:rsidRPr="00B21EDD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 in the world, whereas our love, joy and gratitude increases the </w:t>
                            </w:r>
                            <w:r w:rsidR="00B21EDD" w:rsidRPr="00B21EDD"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FFFFFF"/>
                              </w:rPr>
                              <w:t>peace</w:t>
                            </w:r>
                            <w:r w:rsidR="00B21EDD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4D8F3D0" w14:textId="77777777" w:rsidR="00B21EDD" w:rsidRDefault="00B21EDD" w:rsidP="00B21E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520E5A1D" w14:textId="77777777" w:rsidR="00B21EDD" w:rsidRDefault="00B21EDD" w:rsidP="00B21E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0A8FE9C7" w14:textId="7976CBAD" w:rsidR="00B21EDD" w:rsidRPr="00565818" w:rsidRDefault="00B21EDD" w:rsidP="00B21E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387F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7E7E5B33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8E4400E" w14:textId="11E9494E" w:rsidR="00A62051" w:rsidRDefault="00532DC5" w:rsidP="00490C9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Fundraiser</w:t>
                            </w:r>
                          </w:p>
                          <w:p w14:paraId="747E5C82" w14:textId="77777777" w:rsidR="00F05506" w:rsidRDefault="00532DC5" w:rsidP="00A6205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As of the publication of this newsletter, we were already past the halfway mark in achieving our goal of purchasing a basketball court! This is an excellent opportunity for students to have an outdoor area for them to play upon. Every little bit helps, so please donate what you can.</w:t>
                            </w:r>
                          </w:p>
                          <w:p w14:paraId="2A6B79DF" w14:textId="77777777" w:rsidR="00F05506" w:rsidRDefault="00F05506" w:rsidP="00A6205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2CCBDBBD" w14:textId="0D9EE21B" w:rsidR="00A62051" w:rsidRDefault="00F05506" w:rsidP="00490C9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In order to ensure that we reach our $5000 goal, we also have our “Butter Braids” fundraiser. These pastries cost $14, and HLA makes $5.50 on every pastry sold. </w:t>
                            </w:r>
                            <w:r w:rsidR="00E3053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Orders are due by Thursday, October 17</w:t>
                            </w:r>
                            <w:r w:rsidR="00E3053C" w:rsidRPr="00E3053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E3053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, and will be delivered on Wednesday, October</w:t>
                            </w:r>
                            <w:r w:rsidR="00A620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30</w:t>
                            </w:r>
                            <w:r w:rsidR="00A62051" w:rsidRPr="00A620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A620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                        </w:t>
                            </w:r>
                          </w:p>
                          <w:p w14:paraId="1E7B5B30" w14:textId="77777777" w:rsidR="00A62051" w:rsidRDefault="00A62051" w:rsidP="00490C9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20045416" w14:textId="1E60F463" w:rsidR="00CD0AC7" w:rsidRPr="00565818" w:rsidRDefault="00CD0AC7" w:rsidP="00490C9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28" style="position:absolute;margin-left:324pt;margin-top:345.75pt;width:245.15pt;height:19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8E4400E" w14:textId="11E9494E" w:rsidR="00A62051" w:rsidRDefault="00532DC5" w:rsidP="00490C9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Fundraiser</w:t>
                      </w:r>
                    </w:p>
                    <w:p w14:paraId="747E5C82" w14:textId="77777777" w:rsidR="00F05506" w:rsidRDefault="00532DC5" w:rsidP="00A62051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As of the publication of this newsletter, we were already past the halfway mark in achieving our goal of purchasing a basketball court! This is an excellent opportunity for students to have an outdoor area for them to play upon. Every little bit helps, so please donate what you can.</w:t>
                      </w:r>
                    </w:p>
                    <w:p w14:paraId="2A6B79DF" w14:textId="77777777" w:rsidR="00F05506" w:rsidRDefault="00F05506" w:rsidP="00A62051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2CCBDBBD" w14:textId="0D9EE21B" w:rsidR="00A62051" w:rsidRDefault="00F05506" w:rsidP="00490C9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In order to ensure that we reach our $5000 goal, we also have our “Butter Braids” fundraiser. These pastries cost $14, and HLA makes $5.50 on every pastry sold. </w:t>
                      </w:r>
                      <w:r w:rsidR="00E3053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Orders are due by Thursday, October 17</w:t>
                      </w:r>
                      <w:r w:rsidR="00E3053C" w:rsidRPr="00E3053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E3053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, and will be delivered on Wednesday, October</w:t>
                      </w:r>
                      <w:r w:rsidR="00A6205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30</w:t>
                      </w:r>
                      <w:r w:rsidR="00A62051" w:rsidRPr="00A6205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A6205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.                        </w:t>
                      </w:r>
                    </w:p>
                    <w:p w14:paraId="1E7B5B30" w14:textId="77777777" w:rsidR="00A62051" w:rsidRDefault="00A62051" w:rsidP="00490C9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20045416" w14:textId="1E60F463" w:rsidR="00CD0AC7" w:rsidRPr="00565818" w:rsidRDefault="00CD0AC7" w:rsidP="00490C9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26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4066C636">
                <wp:simplePos x="0" y="0"/>
                <wp:positionH relativeFrom="margin">
                  <wp:posOffset>6068695</wp:posOffset>
                </wp:positionH>
                <wp:positionV relativeFrom="paragraph">
                  <wp:posOffset>306070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3136CDAA" w:rsidR="003816A4" w:rsidRPr="002D4130" w:rsidRDefault="00FC2050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October</w:t>
                            </w:r>
                            <w:r w:rsidR="000838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11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9" type="#_x0000_t92" style="position:absolute;margin-left:477.85pt;margin-top:24.1pt;width:93.6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3136CDAA" w:rsidR="003816A4" w:rsidRPr="002D4130" w:rsidRDefault="00FC2050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October</w:t>
                      </w:r>
                      <w:r w:rsidR="000838B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11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67144A11">
                <wp:simplePos x="0" y="0"/>
                <wp:positionH relativeFrom="column">
                  <wp:posOffset>85725</wp:posOffset>
                </wp:positionH>
                <wp:positionV relativeFrom="paragraph">
                  <wp:posOffset>8277225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BCEB9" w14:textId="00426926" w:rsidR="000B052A" w:rsidRPr="00957FCC" w:rsidRDefault="007902F8" w:rsidP="007902F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B052A">
                              <w:rPr>
                                <w:rFonts w:ascii="Impact" w:hAnsi="Impact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Notes from </w:t>
                            </w:r>
                            <w:r w:rsidR="000B052A" w:rsidRPr="000B052A">
                              <w:rPr>
                                <w:rFonts w:ascii="Impact" w:hAnsi="Impact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0B052A">
                              <w:rPr>
                                <w:rFonts w:ascii="Impact" w:hAnsi="Impact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Katje</w:t>
                            </w:r>
                            <w:proofErr w:type="spellEnd"/>
                            <w:r w:rsidRPr="000B05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7FD0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Students are currently working </w:t>
                            </w:r>
                            <w:r w:rsidR="005462FE">
                              <w:rPr>
                                <w:rFonts w:ascii="Monotype Corsiva" w:eastAsia="SimSun" w:hAnsi="Monotype Corsiva" w:cs="Times New Roman"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on </w:t>
                            </w:r>
                            <w:r w:rsidR="00060937">
                              <w:rPr>
                                <w:rFonts w:ascii="Monotype Corsiva" w:eastAsia="SimSun" w:hAnsi="Monotype Corsiva" w:cs="Times New Roman"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>self-portraits</w:t>
                            </w:r>
                            <w:r w:rsidR="005462FE">
                              <w:rPr>
                                <w:rFonts w:ascii="Monotype Corsiva" w:eastAsia="SimSun" w:hAnsi="Monotype Corsiva" w:cs="Times New Roman"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where they’re doing something healthy.</w:t>
                            </w:r>
                            <w:r w:rsidR="000B052A" w:rsidRPr="000B052A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280512E" w14:textId="49DA8976" w:rsidR="00F05506" w:rsidRDefault="007902F8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052A">
                              <w:rPr>
                                <w:rFonts w:ascii="Impact" w:hAnsi="Impact" w:cs="Times New Roman"/>
                                <w:color w:val="000000" w:themeColor="text1"/>
                                <w:sz w:val="24"/>
                                <w:szCs w:val="22"/>
                                <w:u w:val="single"/>
                              </w:rPr>
                              <w:t>Notes from Coach Mike</w:t>
                            </w:r>
                            <w:r w:rsidRPr="000B05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7FD0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 P.E., students are still focusing on locomotor skills by</w:t>
                            </w:r>
                            <w:r w:rsidR="0028074A" w:rsidRPr="000B052A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2051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play</w:t>
                            </w:r>
                            <w:r w:rsidR="00F05506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ing</w:t>
                            </w:r>
                            <w:r w:rsidR="00A62051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5506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“C</w:t>
                            </w:r>
                            <w:r w:rsidR="00387FD0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atching Tails,” a game like tag.</w:t>
                            </w:r>
                          </w:p>
                          <w:p w14:paraId="6D18B08E" w14:textId="523B7A96" w:rsidR="007902F8" w:rsidRDefault="00F05506" w:rsidP="00F05506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If you</w:t>
                            </w:r>
                            <w:r w:rsidR="00A62051"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a family member are a veteran and want to be in our Veterans Day slideshow, please email me a picture and his/her name, rank, </w:t>
                            </w:r>
                            <w:r w:rsidR="00B64BF2"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military branch, </w:t>
                            </w:r>
                            <w:r w:rsidR="00A62051"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and student that they are related to.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30" type="#_x0000_t202" style="position:absolute;margin-left:6.75pt;margin-top:651.75pt;width:564.75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" filled="f" stroked="f">
                <v:textbox inset="0,0,0,0">
                  <w:txbxContent>
                    <w:p w14:paraId="040BCEB9" w14:textId="00426926" w:rsidR="000B052A" w:rsidRPr="00957FCC" w:rsidRDefault="007902F8" w:rsidP="007902F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0B052A">
                        <w:rPr>
                          <w:rFonts w:ascii="Impact" w:hAnsi="Impact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Notes from </w:t>
                      </w:r>
                      <w:r w:rsidR="000B052A" w:rsidRPr="000B052A">
                        <w:rPr>
                          <w:rFonts w:ascii="Impact" w:hAnsi="Impact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0B052A">
                        <w:rPr>
                          <w:rFonts w:ascii="Impact" w:hAnsi="Impact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Katje</w:t>
                      </w:r>
                      <w:proofErr w:type="spellEnd"/>
                      <w:r w:rsidRPr="000B05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7FD0">
                        <w:rPr>
                          <w:rFonts w:ascii="Monotype Corsiva" w:hAnsi="Monotype Corsiva" w:cs="Times New Roman"/>
                          <w:color w:val="000000" w:themeColor="text1"/>
                          <w:sz w:val="28"/>
                          <w:szCs w:val="28"/>
                        </w:rPr>
                        <w:t xml:space="preserve">Students are currently working </w:t>
                      </w:r>
                      <w:r w:rsidR="005462FE">
                        <w:rPr>
                          <w:rFonts w:ascii="Monotype Corsiva" w:eastAsia="SimSun" w:hAnsi="Monotype Corsiva" w:cs="Times New Roman"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on </w:t>
                      </w:r>
                      <w:r w:rsidR="00060937">
                        <w:rPr>
                          <w:rFonts w:ascii="Monotype Corsiva" w:eastAsia="SimSun" w:hAnsi="Monotype Corsiva" w:cs="Times New Roman"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zh-CN" w:bidi="hi-IN"/>
                        </w:rPr>
                        <w:t>self-portraits</w:t>
                      </w:r>
                      <w:r w:rsidR="005462FE">
                        <w:rPr>
                          <w:rFonts w:ascii="Monotype Corsiva" w:eastAsia="SimSun" w:hAnsi="Monotype Corsiva" w:cs="Times New Roman"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where they’re doing something healthy.</w:t>
                      </w:r>
                      <w:r w:rsidR="000B052A" w:rsidRPr="000B052A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</w:p>
                    <w:p w14:paraId="1280512E" w14:textId="49DA8976" w:rsidR="00F05506" w:rsidRDefault="007902F8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B052A">
                        <w:rPr>
                          <w:rFonts w:ascii="Impact" w:hAnsi="Impact" w:cs="Times New Roman"/>
                          <w:color w:val="000000" w:themeColor="text1"/>
                          <w:sz w:val="24"/>
                          <w:szCs w:val="22"/>
                          <w:u w:val="single"/>
                        </w:rPr>
                        <w:t>Notes from Coach Mike</w:t>
                      </w:r>
                      <w:r w:rsidRPr="000B05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2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387FD0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In P.E., students are still focusing on locomotor skills by</w:t>
                      </w:r>
                      <w:r w:rsidR="0028074A" w:rsidRPr="000B052A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62051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play</w:t>
                      </w:r>
                      <w:r w:rsidR="00F05506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ing</w:t>
                      </w:r>
                      <w:r w:rsidR="00A62051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05506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“C</w:t>
                      </w:r>
                      <w:r w:rsidR="00387FD0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atching Tails,” a game like tag.</w:t>
                      </w:r>
                    </w:p>
                    <w:p w14:paraId="6D18B08E" w14:textId="523B7A96" w:rsidR="007902F8" w:rsidRDefault="00F05506" w:rsidP="00F05506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If you</w:t>
                      </w:r>
                      <w:r w:rsidR="00A62051">
                        <w:rPr>
                          <w:rFonts w:ascii="Impact" w:hAnsi="Impact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or a family member are a veteran and want to be in our Veterans Day slideshow, please email me a picture and his/her name, rank, </w:t>
                      </w:r>
                      <w:r w:rsidR="00B64BF2">
                        <w:rPr>
                          <w:rFonts w:ascii="Impact" w:hAnsi="Impact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military branch, </w:t>
                      </w:r>
                      <w:r w:rsidR="00A62051">
                        <w:rPr>
                          <w:rFonts w:ascii="Impact" w:hAnsi="Impact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and student that they are related to.</w:t>
                      </w:r>
                    </w:p>
                  </w:txbxContent>
                </v:textbox>
              </v:shape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57745455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C3836A" w14:textId="398EF1B4" w:rsidR="003959B4" w:rsidRDefault="006552CD" w:rsidP="003959B4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This week, we will focus on </w:t>
                            </w:r>
                            <w:r w:rsidR="0090484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the schwa in </w:t>
                            </w:r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–</w:t>
                            </w:r>
                            <w:proofErr w:type="spellStart"/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ical</w:t>
                            </w:r>
                            <w:proofErr w:type="spellEnd"/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words</w:t>
                            </w:r>
                            <w:r w:rsidR="0090484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 This suffix</w:t>
                            </w:r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change</w:t>
                            </w:r>
                            <w:r w:rsidR="0090484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nouns to adjectives. </w:t>
                            </w:r>
                          </w:p>
                          <w:p w14:paraId="61FEFADF" w14:textId="46E97B05" w:rsidR="003959B4" w:rsidRDefault="000838B0" w:rsidP="003959B4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hypothetical</w:t>
                            </w:r>
                            <w:proofErr w:type="gramEnd"/>
                            <w:r w:rsidR="00B6633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6093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959B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skeptical</w:t>
                            </w:r>
                            <w:r w:rsidR="003959B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6093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psychological</w:t>
                            </w:r>
                            <w:r w:rsidR="00B6633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1543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6093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59B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959B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mythical</w:t>
                            </w:r>
                            <w:r w:rsidR="0006093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hysterical</w:t>
                            </w:r>
                          </w:p>
                          <w:p w14:paraId="45477D59" w14:textId="107B2474" w:rsidR="00D7421F" w:rsidRPr="003959B4" w:rsidRDefault="003959B4" w:rsidP="003959B4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symmetrical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botanical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alphabetical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spherical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cylindrical</w:t>
                            </w:r>
                          </w:p>
                          <w:p w14:paraId="6DC396B9" w14:textId="77777777" w:rsidR="00AE1D9B" w:rsidRPr="00565818" w:rsidRDefault="00AE1D9B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1" style="position:absolute;margin-left:7.5pt;margin-top:561.75pt;width:561.6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u32zl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5CC3836A" w14:textId="398EF1B4" w:rsidR="003959B4" w:rsidRDefault="006552CD" w:rsidP="003959B4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This week, we will focus on </w:t>
                      </w:r>
                      <w:r w:rsidR="0090484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the schwa in </w:t>
                      </w:r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–</w:t>
                      </w:r>
                      <w:proofErr w:type="spellStart"/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ical</w:t>
                      </w:r>
                      <w:proofErr w:type="spellEnd"/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words</w:t>
                      </w:r>
                      <w:r w:rsidR="0090484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 This suffix</w:t>
                      </w:r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change</w:t>
                      </w:r>
                      <w:r w:rsidR="0090484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nouns to adjectives. </w:t>
                      </w:r>
                    </w:p>
                    <w:p w14:paraId="61FEFADF" w14:textId="46E97B05" w:rsidR="003959B4" w:rsidRDefault="000838B0" w:rsidP="003959B4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hypothetical</w:t>
                      </w:r>
                      <w:proofErr w:type="gramEnd"/>
                      <w:r w:rsidR="00B6633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06093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959B4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skeptical</w:t>
                      </w:r>
                      <w:r w:rsidR="003959B4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6093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psychological</w:t>
                      </w:r>
                      <w:r w:rsidR="00B6633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F1543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06093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959B4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959B4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mythical</w:t>
                      </w:r>
                      <w:r w:rsidR="0006093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hysterical</w:t>
                      </w:r>
                    </w:p>
                    <w:p w14:paraId="45477D59" w14:textId="107B2474" w:rsidR="00D7421F" w:rsidRPr="003959B4" w:rsidRDefault="003959B4" w:rsidP="003959B4">
                      <w:pPr>
                        <w:pStyle w:val="Heading3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symmetrical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botanical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alphabetical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spherical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cylindrical</w:t>
                      </w:r>
                    </w:p>
                    <w:p w14:paraId="6DC396B9" w14:textId="77777777" w:rsidR="00AE1D9B" w:rsidRPr="00565818" w:rsidRDefault="00AE1D9B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1209076A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4AF3FA92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6FF764F6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BdDkns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7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925E3" wp14:editId="0B5F13F7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Content>
                              <w:p w14:paraId="7F799DE7" w14:textId="77777777" w:rsidR="009238DC" w:rsidRDefault="004917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E96755" wp14:editId="0F42B74E">
                                      <wp:extent cx="1666240" cy="2200275"/>
                                      <wp:effectExtent l="57150" t="57150" r="105410" b="123825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6687" cy="22008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accent5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25E3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Content>
                        <w:p w14:paraId="7F799DE7" w14:textId="77777777" w:rsidR="009238DC" w:rsidRDefault="004917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E96755" wp14:editId="0F42B74E">
                                <wp:extent cx="1666240" cy="2200275"/>
                                <wp:effectExtent l="57150" t="57150" r="105410" b="12382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6687" cy="2200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890D9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0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CD3A7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271B5"/>
    <w:rsid w:val="000321AD"/>
    <w:rsid w:val="0003296B"/>
    <w:rsid w:val="00060937"/>
    <w:rsid w:val="00070AE8"/>
    <w:rsid w:val="000838B0"/>
    <w:rsid w:val="000904A8"/>
    <w:rsid w:val="00090CA8"/>
    <w:rsid w:val="000B052A"/>
    <w:rsid w:val="000C5595"/>
    <w:rsid w:val="000C7D48"/>
    <w:rsid w:val="000D466B"/>
    <w:rsid w:val="000F2E63"/>
    <w:rsid w:val="00106EE0"/>
    <w:rsid w:val="001259D2"/>
    <w:rsid w:val="00133A59"/>
    <w:rsid w:val="001402F9"/>
    <w:rsid w:val="001409CA"/>
    <w:rsid w:val="00142BB8"/>
    <w:rsid w:val="001553D6"/>
    <w:rsid w:val="00162786"/>
    <w:rsid w:val="00173E53"/>
    <w:rsid w:val="0018251B"/>
    <w:rsid w:val="001859AC"/>
    <w:rsid w:val="001931CC"/>
    <w:rsid w:val="001D00A1"/>
    <w:rsid w:val="001D6B0A"/>
    <w:rsid w:val="001E0C17"/>
    <w:rsid w:val="001E4A97"/>
    <w:rsid w:val="002079DC"/>
    <w:rsid w:val="002115A7"/>
    <w:rsid w:val="00225938"/>
    <w:rsid w:val="002279C3"/>
    <w:rsid w:val="00233671"/>
    <w:rsid w:val="002361B8"/>
    <w:rsid w:val="002408DF"/>
    <w:rsid w:val="0026142A"/>
    <w:rsid w:val="0028074A"/>
    <w:rsid w:val="002852B1"/>
    <w:rsid w:val="002866D4"/>
    <w:rsid w:val="0029266D"/>
    <w:rsid w:val="002A48E7"/>
    <w:rsid w:val="002B0330"/>
    <w:rsid w:val="002C5567"/>
    <w:rsid w:val="002C5C64"/>
    <w:rsid w:val="002C7707"/>
    <w:rsid w:val="002D4130"/>
    <w:rsid w:val="002E0BEF"/>
    <w:rsid w:val="002E7927"/>
    <w:rsid w:val="002F3E2C"/>
    <w:rsid w:val="002F789A"/>
    <w:rsid w:val="0031005E"/>
    <w:rsid w:val="00327A22"/>
    <w:rsid w:val="00332833"/>
    <w:rsid w:val="0036184C"/>
    <w:rsid w:val="00364174"/>
    <w:rsid w:val="00371255"/>
    <w:rsid w:val="00371BA0"/>
    <w:rsid w:val="003816A4"/>
    <w:rsid w:val="00384854"/>
    <w:rsid w:val="00387FD0"/>
    <w:rsid w:val="003959B4"/>
    <w:rsid w:val="003A587F"/>
    <w:rsid w:val="003C6281"/>
    <w:rsid w:val="003E1BE5"/>
    <w:rsid w:val="003E5FFA"/>
    <w:rsid w:val="004142EA"/>
    <w:rsid w:val="00414591"/>
    <w:rsid w:val="0041718A"/>
    <w:rsid w:val="00417287"/>
    <w:rsid w:val="00452612"/>
    <w:rsid w:val="0046142D"/>
    <w:rsid w:val="00487CA3"/>
    <w:rsid w:val="00490C95"/>
    <w:rsid w:val="00491725"/>
    <w:rsid w:val="0049352E"/>
    <w:rsid w:val="004B127C"/>
    <w:rsid w:val="004B1B5D"/>
    <w:rsid w:val="004B2B1B"/>
    <w:rsid w:val="004C1982"/>
    <w:rsid w:val="004C2029"/>
    <w:rsid w:val="004C5EC6"/>
    <w:rsid w:val="004D4508"/>
    <w:rsid w:val="004E6623"/>
    <w:rsid w:val="005006D7"/>
    <w:rsid w:val="005278B0"/>
    <w:rsid w:val="00527F6B"/>
    <w:rsid w:val="00531EA0"/>
    <w:rsid w:val="00532DC5"/>
    <w:rsid w:val="005462FE"/>
    <w:rsid w:val="005505D3"/>
    <w:rsid w:val="00562D43"/>
    <w:rsid w:val="00565818"/>
    <w:rsid w:val="005834A8"/>
    <w:rsid w:val="0058716D"/>
    <w:rsid w:val="00595F6C"/>
    <w:rsid w:val="005A0E4D"/>
    <w:rsid w:val="005A7A62"/>
    <w:rsid w:val="006552CD"/>
    <w:rsid w:val="00662702"/>
    <w:rsid w:val="0067027A"/>
    <w:rsid w:val="006C481B"/>
    <w:rsid w:val="006D52E6"/>
    <w:rsid w:val="006E4566"/>
    <w:rsid w:val="006E55E2"/>
    <w:rsid w:val="006F549D"/>
    <w:rsid w:val="007048E4"/>
    <w:rsid w:val="00727F51"/>
    <w:rsid w:val="00734F1E"/>
    <w:rsid w:val="00740E10"/>
    <w:rsid w:val="00741A36"/>
    <w:rsid w:val="00743B57"/>
    <w:rsid w:val="007444C3"/>
    <w:rsid w:val="0075617D"/>
    <w:rsid w:val="0076557F"/>
    <w:rsid w:val="007702F1"/>
    <w:rsid w:val="007737D6"/>
    <w:rsid w:val="0077521D"/>
    <w:rsid w:val="0078582C"/>
    <w:rsid w:val="007902F8"/>
    <w:rsid w:val="007B008C"/>
    <w:rsid w:val="007B747A"/>
    <w:rsid w:val="007C1833"/>
    <w:rsid w:val="007E0D9F"/>
    <w:rsid w:val="007E4964"/>
    <w:rsid w:val="00806428"/>
    <w:rsid w:val="008070F5"/>
    <w:rsid w:val="00822FE9"/>
    <w:rsid w:val="00830614"/>
    <w:rsid w:val="0084725B"/>
    <w:rsid w:val="00847D51"/>
    <w:rsid w:val="008727B2"/>
    <w:rsid w:val="0087568B"/>
    <w:rsid w:val="008924BE"/>
    <w:rsid w:val="008A24D9"/>
    <w:rsid w:val="008B0000"/>
    <w:rsid w:val="008B31E4"/>
    <w:rsid w:val="008F06A2"/>
    <w:rsid w:val="009041FB"/>
    <w:rsid w:val="00904847"/>
    <w:rsid w:val="00913E7F"/>
    <w:rsid w:val="009238DC"/>
    <w:rsid w:val="009277CF"/>
    <w:rsid w:val="00940812"/>
    <w:rsid w:val="009428F2"/>
    <w:rsid w:val="00947021"/>
    <w:rsid w:val="00982A86"/>
    <w:rsid w:val="009B099E"/>
    <w:rsid w:val="009C6669"/>
    <w:rsid w:val="009E4869"/>
    <w:rsid w:val="009E7BF0"/>
    <w:rsid w:val="009E7E7D"/>
    <w:rsid w:val="00A07FE2"/>
    <w:rsid w:val="00A25AB5"/>
    <w:rsid w:val="00A35C82"/>
    <w:rsid w:val="00A444B5"/>
    <w:rsid w:val="00A46081"/>
    <w:rsid w:val="00A62051"/>
    <w:rsid w:val="00A62CF2"/>
    <w:rsid w:val="00A63E8E"/>
    <w:rsid w:val="00A71644"/>
    <w:rsid w:val="00A742B4"/>
    <w:rsid w:val="00AA2877"/>
    <w:rsid w:val="00AC135D"/>
    <w:rsid w:val="00AD10A0"/>
    <w:rsid w:val="00AD1595"/>
    <w:rsid w:val="00AD190C"/>
    <w:rsid w:val="00AD60DE"/>
    <w:rsid w:val="00AE1D9B"/>
    <w:rsid w:val="00AE6DBE"/>
    <w:rsid w:val="00AF3C0F"/>
    <w:rsid w:val="00AF6CC1"/>
    <w:rsid w:val="00B0561B"/>
    <w:rsid w:val="00B1261D"/>
    <w:rsid w:val="00B1637A"/>
    <w:rsid w:val="00B21EDD"/>
    <w:rsid w:val="00B33E5D"/>
    <w:rsid w:val="00B41374"/>
    <w:rsid w:val="00B60BDB"/>
    <w:rsid w:val="00B64BF2"/>
    <w:rsid w:val="00B66334"/>
    <w:rsid w:val="00B66F1E"/>
    <w:rsid w:val="00B70980"/>
    <w:rsid w:val="00BA239F"/>
    <w:rsid w:val="00BA26D0"/>
    <w:rsid w:val="00BB2049"/>
    <w:rsid w:val="00BC1623"/>
    <w:rsid w:val="00BC7BCA"/>
    <w:rsid w:val="00BD1F71"/>
    <w:rsid w:val="00BD61E3"/>
    <w:rsid w:val="00BF01F5"/>
    <w:rsid w:val="00C07276"/>
    <w:rsid w:val="00C100A5"/>
    <w:rsid w:val="00C208C2"/>
    <w:rsid w:val="00C41A10"/>
    <w:rsid w:val="00C47331"/>
    <w:rsid w:val="00C72A4B"/>
    <w:rsid w:val="00C81FA7"/>
    <w:rsid w:val="00C84CED"/>
    <w:rsid w:val="00C97DCF"/>
    <w:rsid w:val="00CB1A69"/>
    <w:rsid w:val="00CC665E"/>
    <w:rsid w:val="00CC6B67"/>
    <w:rsid w:val="00CD0AC7"/>
    <w:rsid w:val="00CD0E4D"/>
    <w:rsid w:val="00CF0A2A"/>
    <w:rsid w:val="00D11225"/>
    <w:rsid w:val="00D156AD"/>
    <w:rsid w:val="00D265B4"/>
    <w:rsid w:val="00D43682"/>
    <w:rsid w:val="00D43C4B"/>
    <w:rsid w:val="00D45AEB"/>
    <w:rsid w:val="00D6062A"/>
    <w:rsid w:val="00D64485"/>
    <w:rsid w:val="00D7421F"/>
    <w:rsid w:val="00DA1426"/>
    <w:rsid w:val="00DA62D3"/>
    <w:rsid w:val="00DB5B8C"/>
    <w:rsid w:val="00DB710A"/>
    <w:rsid w:val="00DC60EA"/>
    <w:rsid w:val="00DD0C66"/>
    <w:rsid w:val="00DE447E"/>
    <w:rsid w:val="00DE5677"/>
    <w:rsid w:val="00E00172"/>
    <w:rsid w:val="00E02DC2"/>
    <w:rsid w:val="00E03C77"/>
    <w:rsid w:val="00E1023F"/>
    <w:rsid w:val="00E1664F"/>
    <w:rsid w:val="00E1666A"/>
    <w:rsid w:val="00E23520"/>
    <w:rsid w:val="00E2673B"/>
    <w:rsid w:val="00E3053C"/>
    <w:rsid w:val="00E45D74"/>
    <w:rsid w:val="00E51E4D"/>
    <w:rsid w:val="00E61C84"/>
    <w:rsid w:val="00E867DD"/>
    <w:rsid w:val="00E943EF"/>
    <w:rsid w:val="00EC1524"/>
    <w:rsid w:val="00EC3190"/>
    <w:rsid w:val="00ED02B7"/>
    <w:rsid w:val="00EE2BCE"/>
    <w:rsid w:val="00F05506"/>
    <w:rsid w:val="00F06BEC"/>
    <w:rsid w:val="00F133F5"/>
    <w:rsid w:val="00F15439"/>
    <w:rsid w:val="00F2263F"/>
    <w:rsid w:val="00F31887"/>
    <w:rsid w:val="00F47899"/>
    <w:rsid w:val="00F61E1F"/>
    <w:rsid w:val="00F76790"/>
    <w:rsid w:val="00F96D35"/>
    <w:rsid w:val="00F97C74"/>
    <w:rsid w:val="00FA0488"/>
    <w:rsid w:val="00FA73E0"/>
    <w:rsid w:val="00FA748A"/>
    <w:rsid w:val="00FB2D7F"/>
    <w:rsid w:val="00FC2050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10332D1"/>
  <w15:docId w15:val="{7F2EDD26-FD4C-4B6C-A0B7-3100E0ADE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676B4B-6AE6-41C6-AB04-42641F8B0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flyer.dotx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subject/>
  <dc:creator>John Becker</dc:creator>
  <cp:keywords/>
  <cp:lastModifiedBy>Admin</cp:lastModifiedBy>
  <cp:revision>2</cp:revision>
  <cp:lastPrinted>2019-10-09T14:29:00Z</cp:lastPrinted>
  <dcterms:created xsi:type="dcterms:W3CDTF">2019-10-09T14:30:00Z</dcterms:created>
  <dcterms:modified xsi:type="dcterms:W3CDTF">2019-10-09T14:30:00Z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